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32" w:rsidRPr="002A7EEC" w:rsidRDefault="00DE077A" w:rsidP="00967693">
      <w:pPr>
        <w:pStyle w:val="3"/>
        <w:spacing w:after="190"/>
        <w:jc w:val="center"/>
        <w:rPr>
          <w:rFonts w:asciiTheme="majorEastAsia" w:eastAsiaTheme="majorEastAsia" w:hAnsiTheme="majorEastAsia"/>
        </w:rPr>
      </w:pPr>
      <w:bookmarkStart w:id="0" w:name="_GoBack"/>
      <w:bookmarkEnd w:id="0"/>
      <w:r w:rsidRPr="00967693">
        <w:rPr>
          <w:rFonts w:asciiTheme="majorEastAsia" w:eastAsiaTheme="majorEastAsia" w:hAnsiTheme="majorEastAsia" w:hint="eastAsia"/>
          <w:b/>
          <w:szCs w:val="32"/>
        </w:rPr>
        <w:t xml:space="preserve">行人綠燈過馬路，竟然也被撞!? </w:t>
      </w:r>
    </w:p>
    <w:p w:rsidR="00DE077A" w:rsidRPr="002A7EEC" w:rsidRDefault="00DE077A" w:rsidP="004879B7">
      <w:pPr>
        <w:spacing w:after="190"/>
        <w:ind w:firstLineChars="0" w:firstLine="0"/>
        <w:rPr>
          <w:rFonts w:asciiTheme="majorEastAsia" w:eastAsiaTheme="majorEastAsia" w:hAnsiTheme="majorEastAsia"/>
          <w:b/>
          <w:bCs/>
          <w:sz w:val="32"/>
          <w:szCs w:val="32"/>
        </w:rPr>
      </w:pPr>
      <w:r w:rsidRPr="002A7EEC">
        <w:rPr>
          <w:rFonts w:asciiTheme="majorEastAsia" w:eastAsiaTheme="majorEastAsia" w:hAnsiTheme="majorEastAsia" w:hint="eastAsia"/>
          <w:b/>
          <w:bCs/>
          <w:sz w:val="32"/>
          <w:szCs w:val="32"/>
        </w:rPr>
        <w:t>請</w:t>
      </w:r>
      <w:r w:rsidR="004879B7" w:rsidRPr="002A7EEC">
        <w:rPr>
          <w:rFonts w:asciiTheme="majorEastAsia" w:eastAsiaTheme="majorEastAsia" w:hAnsiTheme="majorEastAsia" w:hint="eastAsia"/>
          <w:b/>
          <w:bCs/>
          <w:sz w:val="32"/>
          <w:szCs w:val="32"/>
        </w:rPr>
        <w:t>寫</w:t>
      </w:r>
      <w:r w:rsidRPr="002A7EEC">
        <w:rPr>
          <w:rFonts w:asciiTheme="majorEastAsia" w:eastAsiaTheme="majorEastAsia" w:hAnsiTheme="majorEastAsia" w:hint="eastAsia"/>
          <w:b/>
          <w:bCs/>
          <w:sz w:val="32"/>
          <w:szCs w:val="32"/>
        </w:rPr>
        <w:t>出「行人安全過路口」武功</w:t>
      </w:r>
      <w:proofErr w:type="gramStart"/>
      <w:r w:rsidRPr="002A7EEC">
        <w:rPr>
          <w:rFonts w:asciiTheme="majorEastAsia" w:eastAsiaTheme="majorEastAsia" w:hAnsiTheme="majorEastAsia" w:hint="eastAsia"/>
          <w:b/>
          <w:bCs/>
          <w:sz w:val="32"/>
          <w:szCs w:val="32"/>
        </w:rPr>
        <w:t>祕笈</w:t>
      </w:r>
      <w:proofErr w:type="gramEnd"/>
      <w:r w:rsidR="002A7EEC">
        <w:rPr>
          <w:rFonts w:asciiTheme="majorEastAsia" w:eastAsiaTheme="majorEastAsia" w:hAnsiTheme="majorEastAsia" w:hint="eastAsia"/>
          <w:b/>
          <w:bCs/>
          <w:sz w:val="32"/>
          <w:szCs w:val="32"/>
        </w:rPr>
        <w:t>：</w:t>
      </w:r>
    </w:p>
    <w:p w:rsidR="004879B7" w:rsidRDefault="001C607E" w:rsidP="00DA2BF3">
      <w:pPr>
        <w:pStyle w:val="ae"/>
        <w:numPr>
          <w:ilvl w:val="0"/>
          <w:numId w:val="40"/>
        </w:numPr>
        <w:snapToGrid/>
        <w:spacing w:afterLines="0" w:after="0"/>
        <w:ind w:leftChars="0" w:left="482" w:firstLineChars="0" w:hanging="482"/>
        <w:contextualSpacing/>
        <w:rPr>
          <w:bCs/>
        </w:rPr>
      </w:pPr>
      <w:r>
        <w:rPr>
          <w:rFonts w:hint="eastAsia"/>
          <w:bCs/>
        </w:rPr>
        <w:t>想想</w:t>
      </w:r>
      <w:r w:rsidRPr="00DE077A">
        <w:rPr>
          <w:rFonts w:hint="eastAsia"/>
          <w:bCs/>
        </w:rPr>
        <w:t>車輛</w:t>
      </w:r>
      <w:r>
        <w:rPr>
          <w:rFonts w:hint="eastAsia"/>
          <w:bCs/>
        </w:rPr>
        <w:t>A</w:t>
      </w:r>
      <w:proofErr w:type="gramStart"/>
      <w:r>
        <w:rPr>
          <w:rFonts w:hint="eastAsia"/>
          <w:bCs/>
        </w:rPr>
        <w:t>柱在那裡</w:t>
      </w:r>
      <w:proofErr w:type="gramEnd"/>
      <w:r>
        <w:rPr>
          <w:rFonts w:hint="eastAsia"/>
          <w:bCs/>
        </w:rPr>
        <w:t>？</w:t>
      </w:r>
      <w:r w:rsidR="004879B7" w:rsidRPr="00DE077A">
        <w:rPr>
          <w:rFonts w:hint="eastAsia"/>
          <w:bCs/>
        </w:rPr>
        <w:t>什麼是車輛</w:t>
      </w:r>
      <w:r w:rsidR="004879B7" w:rsidRPr="00DE077A">
        <w:rPr>
          <w:bCs/>
        </w:rPr>
        <w:t>A</w:t>
      </w:r>
      <w:r w:rsidR="004879B7" w:rsidRPr="00DE077A">
        <w:rPr>
          <w:rFonts w:hint="eastAsia"/>
          <w:bCs/>
        </w:rPr>
        <w:t>柱擋住視線？</w:t>
      </w:r>
    </w:p>
    <w:p w:rsidR="00DA2BF3" w:rsidRPr="00DA2BF3" w:rsidRDefault="00DA2BF3" w:rsidP="00556517">
      <w:pPr>
        <w:snapToGrid/>
        <w:spacing w:afterLines="0" w:after="0" w:line="240" w:lineRule="auto"/>
        <w:ind w:firstLineChars="0" w:firstLine="0"/>
        <w:contextualSpacing/>
        <w:jc w:val="center"/>
        <w:rPr>
          <w:bCs/>
        </w:rPr>
      </w:pPr>
      <w:r w:rsidRPr="00DA2BF3">
        <w:rPr>
          <w:noProof/>
        </w:rPr>
        <w:drawing>
          <wp:inline distT="0" distB="0" distL="0" distR="0" wp14:anchorId="2850E05F" wp14:editId="41BC5A2E">
            <wp:extent cx="3513870" cy="1329267"/>
            <wp:effectExtent l="38100" t="57150" r="29845" b="156845"/>
            <wp:docPr id="1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0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77" t="16497" r="-1975" b="30665"/>
                    <a:stretch/>
                  </pic:blipFill>
                  <pic:spPr>
                    <a:xfrm>
                      <a:off x="0" y="0"/>
                      <a:ext cx="3513870" cy="132926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879B7" w:rsidRPr="00DE077A" w:rsidRDefault="004879B7" w:rsidP="00556517">
      <w:pPr>
        <w:spacing w:after="190"/>
        <w:ind w:leftChars="157" w:left="440" w:firstLineChars="0" w:firstLine="0"/>
        <w:rPr>
          <w:b/>
          <w:bCs/>
          <w:u w:val="single"/>
        </w:rPr>
      </w:pPr>
      <w:r w:rsidRPr="00DE077A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4879B7" w:rsidRPr="00DE077A" w:rsidRDefault="004879B7" w:rsidP="004879B7">
      <w:pPr>
        <w:spacing w:after="190"/>
        <w:ind w:leftChars="157" w:left="440" w:firstLineChars="0" w:firstLine="0"/>
        <w:rPr>
          <w:b/>
          <w:bCs/>
          <w:u w:val="single"/>
        </w:rPr>
      </w:pPr>
      <w:r w:rsidRPr="00DE077A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4879B7" w:rsidRPr="00DE077A" w:rsidRDefault="004879B7" w:rsidP="004879B7">
      <w:pPr>
        <w:spacing w:after="190"/>
        <w:ind w:leftChars="157" w:left="440" w:firstLineChars="0" w:firstLine="0"/>
        <w:rPr>
          <w:b/>
          <w:bCs/>
          <w:u w:val="single"/>
        </w:rPr>
      </w:pPr>
      <w:r w:rsidRPr="00DE077A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4879B7" w:rsidRPr="00DE077A" w:rsidRDefault="004879B7" w:rsidP="004879B7">
      <w:pPr>
        <w:spacing w:after="190"/>
        <w:ind w:leftChars="157" w:left="440" w:firstLineChars="0" w:firstLine="0"/>
        <w:rPr>
          <w:b/>
          <w:bCs/>
          <w:u w:val="single"/>
        </w:rPr>
      </w:pPr>
      <w:r w:rsidRPr="00DE077A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Pr="00DE077A" w:rsidRDefault="006B2232" w:rsidP="004879B7">
      <w:pPr>
        <w:pStyle w:val="ae"/>
        <w:numPr>
          <w:ilvl w:val="0"/>
          <w:numId w:val="40"/>
        </w:numPr>
        <w:snapToGrid/>
        <w:spacing w:beforeLines="100" w:before="381" w:after="190"/>
        <w:ind w:leftChars="0" w:left="482" w:firstLineChars="0" w:hanging="482"/>
        <w:contextualSpacing/>
      </w:pPr>
      <w:r w:rsidRPr="00DE077A">
        <w:rPr>
          <w:rFonts w:hint="eastAsia"/>
          <w:bCs/>
        </w:rPr>
        <w:t>下圖</w:t>
      </w:r>
      <w:r w:rsidR="00E10806">
        <w:rPr>
          <w:rFonts w:hint="eastAsia"/>
          <w:bCs/>
        </w:rPr>
        <w:t>的</w:t>
      </w:r>
      <w:r w:rsidRPr="00DE077A">
        <w:rPr>
          <w:rFonts w:hint="eastAsia"/>
          <w:bCs/>
        </w:rPr>
        <w:t>男生行人</w:t>
      </w:r>
      <w:r w:rsidR="00E10806">
        <w:rPr>
          <w:rFonts w:hint="eastAsia"/>
          <w:bCs/>
        </w:rPr>
        <w:t>在</w:t>
      </w:r>
      <w:r w:rsidRPr="00DE077A">
        <w:rPr>
          <w:rFonts w:hint="eastAsia"/>
          <w:bCs/>
        </w:rPr>
        <w:t>綠燈通過路口</w:t>
      </w:r>
      <w:r w:rsidR="00E10806">
        <w:rPr>
          <w:rFonts w:hint="eastAsia"/>
          <w:bCs/>
        </w:rPr>
        <w:t>時</w:t>
      </w:r>
      <w:r w:rsidRPr="00DE077A">
        <w:rPr>
          <w:rFonts w:hint="eastAsia"/>
          <w:bCs/>
        </w:rPr>
        <w:t>，他必須注意</w:t>
      </w:r>
      <w:r w:rsidR="004879B7">
        <w:rPr>
          <w:rFonts w:hint="eastAsia"/>
          <w:bCs/>
        </w:rPr>
        <w:t>那些車（請在圖上畫出車輛的車行方向）</w:t>
      </w:r>
      <w:r w:rsidR="00DE077A" w:rsidRPr="00DE077A">
        <w:rPr>
          <w:rFonts w:hint="eastAsia"/>
          <w:bCs/>
        </w:rPr>
        <w:t>：</w:t>
      </w:r>
    </w:p>
    <w:p w:rsidR="00DE077A" w:rsidRDefault="00DE077A" w:rsidP="00E10806">
      <w:pPr>
        <w:spacing w:after="190"/>
        <w:ind w:leftChars="157" w:left="440" w:firstLineChars="0" w:firstLine="0"/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Default="00DE077A" w:rsidP="00E10806">
      <w:pPr>
        <w:spacing w:after="190"/>
        <w:ind w:leftChars="157" w:left="440" w:firstLineChars="0" w:firstLine="0"/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Default="00DE077A" w:rsidP="00E10806">
      <w:pPr>
        <w:spacing w:after="190"/>
        <w:ind w:leftChars="157" w:left="440" w:firstLineChars="0" w:firstLine="0"/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Default="00DE077A" w:rsidP="00E10806">
      <w:pPr>
        <w:spacing w:after="190"/>
        <w:ind w:leftChars="157" w:left="440" w:firstLineChars="0" w:firstLine="0"/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4879B7" w:rsidRDefault="00AD248B" w:rsidP="009E727D">
      <w:pPr>
        <w:spacing w:after="190" w:line="240" w:lineRule="auto"/>
        <w:ind w:firstLineChars="0" w:firstLine="0"/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9649314" wp14:editId="36CC45E3">
            <wp:extent cx="2745553" cy="2546350"/>
            <wp:effectExtent l="0" t="0" r="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9444" t="17723" r="51158" b="33806"/>
                    <a:stretch/>
                  </pic:blipFill>
                  <pic:spPr bwMode="auto">
                    <a:xfrm>
                      <a:off x="0" y="0"/>
                      <a:ext cx="2746260" cy="2547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2232" w:rsidRPr="004879B7" w:rsidRDefault="00E10806" w:rsidP="00E10806">
      <w:pPr>
        <w:pStyle w:val="ae"/>
        <w:numPr>
          <w:ilvl w:val="0"/>
          <w:numId w:val="40"/>
        </w:numPr>
        <w:spacing w:afterLines="0" w:after="0"/>
        <w:ind w:leftChars="0" w:left="482" w:firstLineChars="0" w:hanging="482"/>
        <w:rPr>
          <w:bCs/>
        </w:rPr>
      </w:pPr>
      <w:r w:rsidRPr="00DE077A">
        <w:rPr>
          <w:rFonts w:hint="eastAsia"/>
          <w:bCs/>
        </w:rPr>
        <w:lastRenderedPageBreak/>
        <w:t>下圖</w:t>
      </w:r>
      <w:r>
        <w:rPr>
          <w:rFonts w:hint="eastAsia"/>
          <w:bCs/>
        </w:rPr>
        <w:t>的女</w:t>
      </w:r>
      <w:r w:rsidRPr="00DE077A">
        <w:rPr>
          <w:rFonts w:hint="eastAsia"/>
          <w:bCs/>
        </w:rPr>
        <w:t>生行人</w:t>
      </w:r>
      <w:r>
        <w:rPr>
          <w:rFonts w:hint="eastAsia"/>
          <w:bCs/>
        </w:rPr>
        <w:t>在</w:t>
      </w:r>
      <w:r w:rsidRPr="00DE077A">
        <w:rPr>
          <w:rFonts w:hint="eastAsia"/>
          <w:bCs/>
        </w:rPr>
        <w:t>綠燈通過路口</w:t>
      </w:r>
      <w:r>
        <w:rPr>
          <w:rFonts w:hint="eastAsia"/>
          <w:bCs/>
        </w:rPr>
        <w:t>時</w:t>
      </w:r>
      <w:r w:rsidR="006B2232" w:rsidRPr="00DE077A">
        <w:rPr>
          <w:rFonts w:hint="eastAsia"/>
          <w:bCs/>
        </w:rPr>
        <w:t>，她必須注意</w:t>
      </w:r>
      <w:r w:rsidR="004879B7">
        <w:rPr>
          <w:rFonts w:hint="eastAsia"/>
          <w:bCs/>
        </w:rPr>
        <w:t>（請在圖上畫出車輛的車行方向）</w:t>
      </w:r>
      <w:r w:rsidR="00DE077A">
        <w:rPr>
          <w:rFonts w:hint="eastAsia"/>
          <w:bCs/>
        </w:rPr>
        <w:t>：</w:t>
      </w:r>
    </w:p>
    <w:p w:rsidR="00DE077A" w:rsidRPr="00DE077A" w:rsidRDefault="00DE077A" w:rsidP="00E10806">
      <w:pPr>
        <w:spacing w:after="190"/>
        <w:ind w:leftChars="157" w:left="440" w:firstLineChars="0" w:firstLine="0"/>
        <w:rPr>
          <w:b/>
          <w:bCs/>
          <w:u w:val="single"/>
        </w:rPr>
      </w:pPr>
      <w:r w:rsidRPr="00DE077A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Pr="00DE077A" w:rsidRDefault="00DE077A" w:rsidP="00E10806">
      <w:pPr>
        <w:spacing w:after="190"/>
        <w:ind w:leftChars="157" w:left="440" w:firstLineChars="0" w:firstLine="0"/>
        <w:rPr>
          <w:b/>
          <w:bCs/>
          <w:u w:val="single"/>
        </w:rPr>
      </w:pPr>
      <w:r w:rsidRPr="00DE077A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Pr="00DE077A" w:rsidRDefault="00DE077A" w:rsidP="00E10806">
      <w:pPr>
        <w:spacing w:after="190"/>
        <w:ind w:leftChars="157" w:left="440" w:firstLineChars="0" w:firstLine="0"/>
        <w:rPr>
          <w:b/>
          <w:bCs/>
          <w:u w:val="single"/>
        </w:rPr>
      </w:pPr>
      <w:r w:rsidRPr="00DE077A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Pr="00DE077A" w:rsidRDefault="00DE077A" w:rsidP="00E10806">
      <w:pPr>
        <w:spacing w:after="190"/>
        <w:ind w:leftChars="157" w:left="440" w:firstLineChars="0" w:firstLine="0"/>
        <w:rPr>
          <w:b/>
          <w:bCs/>
          <w:u w:val="single"/>
        </w:rPr>
      </w:pPr>
      <w:r w:rsidRPr="00DE077A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Pr="004879B7" w:rsidRDefault="00EE453B" w:rsidP="009E727D">
      <w:pPr>
        <w:spacing w:after="190"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16C2D6F0" wp14:editId="4BBC78FF">
            <wp:extent cx="2578100" cy="2569702"/>
            <wp:effectExtent l="0" t="0" r="0" b="254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44328" t="18107" r="20139" b="18930"/>
                    <a:stretch/>
                  </pic:blipFill>
                  <pic:spPr bwMode="auto">
                    <a:xfrm>
                      <a:off x="0" y="0"/>
                      <a:ext cx="2578100" cy="2569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077A" w:rsidRDefault="00DE077A" w:rsidP="00E10806">
      <w:pPr>
        <w:pStyle w:val="ae"/>
        <w:numPr>
          <w:ilvl w:val="0"/>
          <w:numId w:val="40"/>
        </w:numPr>
        <w:spacing w:afterLines="0" w:after="0"/>
        <w:ind w:leftChars="0" w:left="482" w:firstLineChars="0" w:hanging="482"/>
        <w:rPr>
          <w:bCs/>
        </w:rPr>
      </w:pPr>
      <w:r w:rsidRPr="00DE077A">
        <w:rPr>
          <w:rFonts w:hint="eastAsia"/>
          <w:bCs/>
        </w:rPr>
        <w:t>不管綠燈</w:t>
      </w:r>
      <w:proofErr w:type="gramStart"/>
      <w:r w:rsidRPr="00DE077A">
        <w:rPr>
          <w:rFonts w:hint="eastAsia"/>
          <w:bCs/>
        </w:rPr>
        <w:t>秒數剩多少</w:t>
      </w:r>
      <w:proofErr w:type="gramEnd"/>
      <w:r w:rsidRPr="00DE077A">
        <w:rPr>
          <w:rFonts w:hint="eastAsia"/>
          <w:bCs/>
        </w:rPr>
        <w:t>，只要是綠燈就能安全穿越路口嗎？為什麼？</w:t>
      </w:r>
    </w:p>
    <w:p w:rsidR="0083355C" w:rsidRPr="0083355C" w:rsidRDefault="0083355C" w:rsidP="0083355C">
      <w:pPr>
        <w:spacing w:after="190"/>
        <w:ind w:leftChars="157" w:left="440" w:firstLineChars="0" w:firstLine="0"/>
        <w:rPr>
          <w:b/>
          <w:bCs/>
          <w:u w:val="single"/>
        </w:rPr>
      </w:pPr>
      <w:r w:rsidRPr="0083355C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83355C" w:rsidRPr="0083355C" w:rsidRDefault="0083355C" w:rsidP="0083355C">
      <w:pPr>
        <w:spacing w:after="190"/>
        <w:ind w:leftChars="157" w:left="440" w:firstLineChars="0" w:firstLine="0"/>
        <w:rPr>
          <w:b/>
          <w:bCs/>
          <w:u w:val="single"/>
        </w:rPr>
      </w:pPr>
      <w:r w:rsidRPr="0083355C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83355C" w:rsidRPr="0083355C" w:rsidRDefault="0083355C" w:rsidP="0083355C">
      <w:pPr>
        <w:spacing w:after="190"/>
        <w:ind w:leftChars="157" w:left="440" w:firstLineChars="0" w:firstLine="0"/>
        <w:rPr>
          <w:b/>
          <w:bCs/>
          <w:u w:val="single"/>
        </w:rPr>
      </w:pPr>
      <w:r w:rsidRPr="0083355C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2932A2" w:rsidRPr="002932A2" w:rsidRDefault="00BB0D85" w:rsidP="00D619B6">
      <w:pPr>
        <w:pStyle w:val="ae"/>
        <w:numPr>
          <w:ilvl w:val="0"/>
          <w:numId w:val="40"/>
        </w:numPr>
        <w:spacing w:afterLines="0" w:after="0"/>
        <w:ind w:leftChars="0" w:left="482" w:rightChars="-101" w:right="-283" w:firstLineChars="0" w:hanging="482"/>
        <w:rPr>
          <w:bCs/>
        </w:rPr>
      </w:pPr>
      <w:r w:rsidRPr="002932A2">
        <w:rPr>
          <w:rFonts w:hint="eastAsia"/>
          <w:bCs/>
        </w:rPr>
        <w:t>沒有行人秒數的路口，不確定綠燈還剩幾秒，</w:t>
      </w:r>
      <w:r w:rsidR="002932A2" w:rsidRPr="002932A2">
        <w:rPr>
          <w:bCs/>
        </w:rPr>
        <w:t>要</w:t>
      </w:r>
      <w:r w:rsidR="002932A2" w:rsidRPr="002932A2">
        <w:rPr>
          <w:rFonts w:hint="eastAsia"/>
          <w:bCs/>
        </w:rPr>
        <w:t>穿越路口嗎？為什麼？</w:t>
      </w:r>
    </w:p>
    <w:p w:rsidR="002932A2" w:rsidRPr="002932A2" w:rsidRDefault="002932A2" w:rsidP="002932A2">
      <w:pPr>
        <w:spacing w:after="190"/>
        <w:ind w:leftChars="157" w:left="440" w:firstLineChars="0" w:firstLine="0"/>
        <w:rPr>
          <w:b/>
          <w:bCs/>
          <w:u w:val="single"/>
        </w:rPr>
      </w:pPr>
      <w:r w:rsidRPr="002932A2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2932A2" w:rsidRPr="002932A2" w:rsidRDefault="002932A2" w:rsidP="002932A2">
      <w:pPr>
        <w:spacing w:after="190"/>
        <w:ind w:leftChars="157" w:left="440" w:firstLineChars="0" w:firstLine="0"/>
        <w:rPr>
          <w:b/>
          <w:bCs/>
          <w:u w:val="single"/>
        </w:rPr>
      </w:pPr>
      <w:r w:rsidRPr="002932A2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2932A2" w:rsidRPr="002932A2" w:rsidRDefault="002932A2" w:rsidP="002932A2">
      <w:pPr>
        <w:spacing w:after="190"/>
        <w:ind w:leftChars="157" w:left="440" w:firstLineChars="0" w:firstLine="0"/>
        <w:rPr>
          <w:b/>
          <w:bCs/>
          <w:u w:val="single"/>
        </w:rPr>
      </w:pPr>
      <w:r w:rsidRPr="002932A2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DE077A" w:rsidRPr="00DE077A" w:rsidRDefault="00DE077A" w:rsidP="00E10806">
      <w:pPr>
        <w:pStyle w:val="ae"/>
        <w:numPr>
          <w:ilvl w:val="0"/>
          <w:numId w:val="40"/>
        </w:numPr>
        <w:spacing w:afterLines="0" w:after="0"/>
        <w:ind w:leftChars="0" w:left="482" w:firstLineChars="0" w:hanging="482"/>
        <w:rPr>
          <w:bCs/>
        </w:rPr>
      </w:pPr>
      <w:r w:rsidRPr="00DE077A">
        <w:rPr>
          <w:rFonts w:hint="eastAsia"/>
          <w:bCs/>
        </w:rPr>
        <w:t>行人等紅燈時要站在那裡？為什麼？</w:t>
      </w:r>
    </w:p>
    <w:p w:rsidR="0083355C" w:rsidRPr="0083355C" w:rsidRDefault="0083355C" w:rsidP="0083355C">
      <w:pPr>
        <w:spacing w:after="190"/>
        <w:ind w:leftChars="157" w:left="440" w:firstLineChars="0" w:firstLine="0"/>
        <w:rPr>
          <w:b/>
          <w:bCs/>
          <w:u w:val="single"/>
        </w:rPr>
      </w:pPr>
      <w:r w:rsidRPr="0083355C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83355C" w:rsidRPr="0083355C" w:rsidRDefault="0083355C" w:rsidP="0083355C">
      <w:pPr>
        <w:spacing w:after="190"/>
        <w:ind w:leftChars="157" w:left="440" w:firstLineChars="0" w:firstLine="0"/>
        <w:rPr>
          <w:b/>
          <w:bCs/>
          <w:u w:val="single"/>
        </w:rPr>
      </w:pPr>
      <w:r w:rsidRPr="0083355C">
        <w:rPr>
          <w:rFonts w:hint="eastAsia"/>
          <w:b/>
          <w:bCs/>
          <w:u w:val="single"/>
        </w:rPr>
        <w:t xml:space="preserve">                                                          </w:t>
      </w:r>
    </w:p>
    <w:p w:rsidR="000F38E8" w:rsidRPr="009E727D" w:rsidRDefault="0083355C" w:rsidP="009E727D">
      <w:pPr>
        <w:spacing w:after="190"/>
        <w:ind w:leftChars="157" w:left="440" w:firstLineChars="0" w:firstLine="0"/>
        <w:rPr>
          <w:b/>
          <w:bCs/>
          <w:u w:val="single"/>
        </w:rPr>
      </w:pPr>
      <w:r w:rsidRPr="0083355C">
        <w:rPr>
          <w:rFonts w:hint="eastAsia"/>
          <w:b/>
          <w:bCs/>
          <w:u w:val="single"/>
        </w:rPr>
        <w:t xml:space="preserve">                                                          </w:t>
      </w:r>
    </w:p>
    <w:sectPr w:rsidR="000F38E8" w:rsidRPr="009E727D" w:rsidSect="00E219B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1416" w:bottom="1134" w:left="1701" w:header="567" w:footer="454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895" w:rsidRDefault="00B86895" w:rsidP="000A3D35">
      <w:pPr>
        <w:spacing w:after="120"/>
        <w:ind w:firstLine="560"/>
      </w:pPr>
      <w:r>
        <w:separator/>
      </w:r>
    </w:p>
  </w:endnote>
  <w:endnote w:type="continuationSeparator" w:id="0">
    <w:p w:rsidR="00B86895" w:rsidRDefault="00B86895" w:rsidP="000A3D35">
      <w:pPr>
        <w:spacing w:after="120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77A" w:rsidRDefault="00DE077A" w:rsidP="000A3D35">
    <w:pPr>
      <w:pStyle w:val="a8"/>
      <w:tabs>
        <w:tab w:val="left" w:pos="8364"/>
      </w:tabs>
      <w:spacing w:before="120"/>
      <w:ind w:firstLine="400"/>
      <w:rPr>
        <w:u w:val="single"/>
      </w:rPr>
    </w:pPr>
    <w:r>
      <w:rPr>
        <w:rFonts w:hint="eastAsia"/>
        <w:u w:val="single"/>
      </w:rPr>
      <w:tab/>
    </w:r>
  </w:p>
  <w:p w:rsidR="00DE077A" w:rsidRPr="00434475" w:rsidRDefault="00DE077A" w:rsidP="000A3D35">
    <w:pPr>
      <w:pStyle w:val="a8"/>
      <w:tabs>
        <w:tab w:val="left" w:pos="709"/>
        <w:tab w:val="left" w:pos="3828"/>
      </w:tabs>
      <w:spacing w:before="120"/>
      <w:ind w:firstLine="480"/>
      <w:rPr>
        <w:sz w:val="24"/>
        <w:szCs w:val="24"/>
      </w:rPr>
    </w:pPr>
    <w:r w:rsidRPr="00CC2567">
      <w:rPr>
        <w:rStyle w:val="ab"/>
        <w:sz w:val="24"/>
        <w:szCs w:val="24"/>
      </w:rPr>
      <w:fldChar w:fldCharType="begin"/>
    </w:r>
    <w:r w:rsidRPr="00CC2567">
      <w:rPr>
        <w:rStyle w:val="ab"/>
        <w:sz w:val="24"/>
        <w:szCs w:val="24"/>
      </w:rPr>
      <w:instrText xml:space="preserve"> PAGE </w:instrText>
    </w:r>
    <w:r w:rsidRPr="00CC2567">
      <w:rPr>
        <w:rStyle w:val="ab"/>
        <w:sz w:val="24"/>
        <w:szCs w:val="24"/>
      </w:rPr>
      <w:fldChar w:fldCharType="separate"/>
    </w:r>
    <w:r>
      <w:rPr>
        <w:rStyle w:val="ab"/>
        <w:noProof/>
        <w:sz w:val="24"/>
        <w:szCs w:val="24"/>
      </w:rPr>
      <w:t>2</w:t>
    </w:r>
    <w:r w:rsidRPr="00CC2567">
      <w:rPr>
        <w:rStyle w:val="ab"/>
        <w:sz w:val="24"/>
        <w:szCs w:val="24"/>
      </w:rPr>
      <w:fldChar w:fldCharType="end"/>
    </w:r>
    <w:r>
      <w:rPr>
        <w:rStyle w:val="ab"/>
        <w:rFonts w:hint="eastAsia"/>
        <w:sz w:val="24"/>
        <w:szCs w:val="24"/>
      </w:rPr>
      <w:tab/>
    </w:r>
    <w:r>
      <w:rPr>
        <w:rFonts w:hint="eastAsia"/>
      </w:rPr>
      <w:t>報告名稱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77A" w:rsidRPr="007B7C03" w:rsidRDefault="00DE077A" w:rsidP="00D619B6">
    <w:pPr>
      <w:pStyle w:val="3"/>
      <w:spacing w:afterLines="0" w:after="0"/>
      <w:jc w:val="center"/>
      <w:rPr>
        <w:sz w:val="24"/>
        <w:szCs w:val="24"/>
      </w:rPr>
    </w:pPr>
    <w:r w:rsidRPr="007B7C03">
      <w:rPr>
        <w:rStyle w:val="ab"/>
        <w:sz w:val="24"/>
        <w:szCs w:val="24"/>
      </w:rPr>
      <w:fldChar w:fldCharType="begin"/>
    </w:r>
    <w:r w:rsidRPr="007B7C03">
      <w:rPr>
        <w:rStyle w:val="ab"/>
        <w:sz w:val="24"/>
        <w:szCs w:val="24"/>
      </w:rPr>
      <w:instrText xml:space="preserve"> PAGE </w:instrText>
    </w:r>
    <w:r w:rsidRPr="007B7C03">
      <w:rPr>
        <w:rStyle w:val="ab"/>
        <w:sz w:val="24"/>
        <w:szCs w:val="24"/>
      </w:rPr>
      <w:fldChar w:fldCharType="separate"/>
    </w:r>
    <w:r w:rsidR="00D873B4">
      <w:rPr>
        <w:rStyle w:val="ab"/>
        <w:noProof/>
        <w:sz w:val="24"/>
        <w:szCs w:val="24"/>
      </w:rPr>
      <w:t>1</w:t>
    </w:r>
    <w:r w:rsidRPr="007B7C03">
      <w:rPr>
        <w:rStyle w:val="ab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77A" w:rsidRDefault="00DE077A" w:rsidP="000A3D35">
    <w:pPr>
      <w:spacing w:after="120"/>
      <w:ind w:firstLine="5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895" w:rsidRDefault="00B86895" w:rsidP="005C580E">
      <w:pPr>
        <w:spacing w:after="120"/>
        <w:ind w:firstLine="560"/>
      </w:pPr>
      <w:r>
        <w:separator/>
      </w:r>
    </w:p>
  </w:footnote>
  <w:footnote w:type="continuationSeparator" w:id="0">
    <w:p w:rsidR="00B86895" w:rsidRDefault="00B86895" w:rsidP="000A3D35">
      <w:pPr>
        <w:spacing w:after="120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77A" w:rsidRDefault="00DE077A" w:rsidP="000A3D35">
    <w:pPr>
      <w:spacing w:after="120"/>
      <w:ind w:firstLine="5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77A" w:rsidRPr="001D4FF0" w:rsidRDefault="00AD248B" w:rsidP="00AD248B">
    <w:pPr>
      <w:pStyle w:val="a7"/>
      <w:spacing w:after="120"/>
      <w:ind w:firstLine="400"/>
      <w:jc w:val="right"/>
    </w:pPr>
    <w:r>
      <w:rPr>
        <w:rFonts w:hint="eastAsia"/>
      </w:rPr>
      <w:t>學習單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77A" w:rsidRPr="00E62AE1" w:rsidRDefault="00DE077A" w:rsidP="00E62AE1">
    <w:pPr>
      <w:pStyle w:val="1"/>
      <w:spacing w:after="240"/>
      <w:jc w:val="both"/>
      <w:rPr>
        <w:sz w:val="4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3189"/>
    <w:multiLevelType w:val="hybridMultilevel"/>
    <w:tmpl w:val="518492CA"/>
    <w:lvl w:ilvl="0" w:tplc="BA6AF814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1">
    <w:nsid w:val="01926518"/>
    <w:multiLevelType w:val="hybridMultilevel"/>
    <w:tmpl w:val="11C63F4E"/>
    <w:lvl w:ilvl="0" w:tplc="046E54EA">
      <w:start w:val="1"/>
      <w:numFmt w:val="bullet"/>
      <w:lvlText w:val="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ED1CD222" w:tentative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E368A2C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8F80AD1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4" w:tplc="43F810B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5" w:tplc="A8E6FDB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259A0B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 w:tplc="DF660F4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8" w:tplc="9A10F5A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04783227"/>
    <w:multiLevelType w:val="hybridMultilevel"/>
    <w:tmpl w:val="91F034A6"/>
    <w:lvl w:ilvl="0" w:tplc="12021D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427A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324E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4239B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5CA2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08E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2C5D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D039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66D4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CD4CC7"/>
    <w:multiLevelType w:val="hybridMultilevel"/>
    <w:tmpl w:val="DA1298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932BFB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9937BA9"/>
    <w:multiLevelType w:val="hybridMultilevel"/>
    <w:tmpl w:val="B254F186"/>
    <w:lvl w:ilvl="0" w:tplc="8934F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新細明體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946D23"/>
    <w:multiLevelType w:val="hybridMultilevel"/>
    <w:tmpl w:val="80CA5CA0"/>
    <w:lvl w:ilvl="0" w:tplc="0409000F">
      <w:start w:val="1"/>
      <w:numFmt w:val="decimal"/>
      <w:lvlText w:val="%1."/>
      <w:lvlJc w:val="left"/>
      <w:pPr>
        <w:ind w:left="1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6">
    <w:nsid w:val="0C507F57"/>
    <w:multiLevelType w:val="hybridMultilevel"/>
    <w:tmpl w:val="6954239E"/>
    <w:lvl w:ilvl="0" w:tplc="65A62C44">
      <w:start w:val="1"/>
      <w:numFmt w:val="bullet"/>
      <w:lvlText w:val=""/>
      <w:lvlJc w:val="left"/>
      <w:pPr>
        <w:ind w:left="1040" w:hanging="480"/>
      </w:pPr>
      <w:rPr>
        <w:rFonts w:ascii="Wingdings" w:hAnsi="Wingdings" w:hint="default"/>
        <w:sz w:val="20"/>
        <w:szCs w:val="16"/>
      </w:rPr>
    </w:lvl>
    <w:lvl w:ilvl="1" w:tplc="E9D29CEA">
      <w:numFmt w:val="bullet"/>
      <w:lvlText w:val="＊"/>
      <w:lvlJc w:val="left"/>
      <w:pPr>
        <w:ind w:left="140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7">
    <w:nsid w:val="0D867EDC"/>
    <w:multiLevelType w:val="hybridMultilevel"/>
    <w:tmpl w:val="873C767E"/>
    <w:lvl w:ilvl="0" w:tplc="029A3DAE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eastAsia="新細明體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642BEB"/>
    <w:multiLevelType w:val="hybridMultilevel"/>
    <w:tmpl w:val="1A103BEE"/>
    <w:lvl w:ilvl="0" w:tplc="9BB8711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4E8AB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0A38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4EF5D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F820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0089A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D6174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B2117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CCFE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386B4B"/>
    <w:multiLevelType w:val="hybridMultilevel"/>
    <w:tmpl w:val="30B872E4"/>
    <w:lvl w:ilvl="0" w:tplc="FD9A9D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2B3034C"/>
    <w:multiLevelType w:val="hybridMultilevel"/>
    <w:tmpl w:val="6C62589A"/>
    <w:lvl w:ilvl="0" w:tplc="BA6AF814">
      <w:start w:val="1"/>
      <w:numFmt w:val="bullet"/>
      <w:lvlText w:val=""/>
      <w:lvlJc w:val="left"/>
      <w:pPr>
        <w:ind w:left="2080" w:hanging="48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"/>
      <w:lvlJc w:val="left"/>
      <w:pPr>
        <w:ind w:left="2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80"/>
      </w:pPr>
      <w:rPr>
        <w:rFonts w:ascii="Wingdings" w:hAnsi="Wingdings" w:hint="default"/>
      </w:rPr>
    </w:lvl>
  </w:abstractNum>
  <w:abstractNum w:abstractNumId="11">
    <w:nsid w:val="12B85FA6"/>
    <w:multiLevelType w:val="hybridMultilevel"/>
    <w:tmpl w:val="6B1A4696"/>
    <w:lvl w:ilvl="0" w:tplc="7E08813A">
      <w:start w:val="1"/>
      <w:numFmt w:val="decimal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>
    <w:nsid w:val="15982812"/>
    <w:multiLevelType w:val="hybridMultilevel"/>
    <w:tmpl w:val="6A301772"/>
    <w:lvl w:ilvl="0" w:tplc="F932BFB6">
      <w:start w:val="1"/>
      <w:numFmt w:val="decimal"/>
      <w:lvlText w:val="(%1)"/>
      <w:lvlJc w:val="left"/>
      <w:pPr>
        <w:ind w:left="-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7" w:hanging="480"/>
      </w:pPr>
    </w:lvl>
    <w:lvl w:ilvl="2" w:tplc="0409001B" w:tentative="1">
      <w:start w:val="1"/>
      <w:numFmt w:val="lowerRoman"/>
      <w:lvlText w:val="%3."/>
      <w:lvlJc w:val="right"/>
      <w:pPr>
        <w:ind w:left="887" w:hanging="480"/>
      </w:pPr>
    </w:lvl>
    <w:lvl w:ilvl="3" w:tplc="0409000F" w:tentative="1">
      <w:start w:val="1"/>
      <w:numFmt w:val="decimal"/>
      <w:lvlText w:val="%4."/>
      <w:lvlJc w:val="left"/>
      <w:pPr>
        <w:ind w:left="1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47" w:hanging="480"/>
      </w:pPr>
    </w:lvl>
    <w:lvl w:ilvl="5" w:tplc="0409001B" w:tentative="1">
      <w:start w:val="1"/>
      <w:numFmt w:val="lowerRoman"/>
      <w:lvlText w:val="%6."/>
      <w:lvlJc w:val="right"/>
      <w:pPr>
        <w:ind w:left="2327" w:hanging="480"/>
      </w:pPr>
    </w:lvl>
    <w:lvl w:ilvl="6" w:tplc="0409000F" w:tentative="1">
      <w:start w:val="1"/>
      <w:numFmt w:val="decimal"/>
      <w:lvlText w:val="%7."/>
      <w:lvlJc w:val="left"/>
      <w:pPr>
        <w:ind w:left="2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87" w:hanging="480"/>
      </w:pPr>
    </w:lvl>
    <w:lvl w:ilvl="8" w:tplc="0409001B" w:tentative="1">
      <w:start w:val="1"/>
      <w:numFmt w:val="lowerRoman"/>
      <w:lvlText w:val="%9."/>
      <w:lvlJc w:val="right"/>
      <w:pPr>
        <w:ind w:left="3767" w:hanging="480"/>
      </w:pPr>
    </w:lvl>
  </w:abstractNum>
  <w:abstractNum w:abstractNumId="13">
    <w:nsid w:val="16BB2AB8"/>
    <w:multiLevelType w:val="hybridMultilevel"/>
    <w:tmpl w:val="3634D128"/>
    <w:lvl w:ilvl="0" w:tplc="5C32412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84B1FE7"/>
    <w:multiLevelType w:val="hybridMultilevel"/>
    <w:tmpl w:val="36CC8A74"/>
    <w:lvl w:ilvl="0" w:tplc="0409000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0" w:hanging="480"/>
      </w:pPr>
      <w:rPr>
        <w:rFonts w:ascii="Wingdings" w:hAnsi="Wingdings" w:hint="default"/>
      </w:rPr>
    </w:lvl>
  </w:abstractNum>
  <w:abstractNum w:abstractNumId="15">
    <w:nsid w:val="18A10B2B"/>
    <w:multiLevelType w:val="hybridMultilevel"/>
    <w:tmpl w:val="151047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932BFB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99C2906"/>
    <w:multiLevelType w:val="hybridMultilevel"/>
    <w:tmpl w:val="23840A68"/>
    <w:lvl w:ilvl="0" w:tplc="5C324126">
      <w:start w:val="1"/>
      <w:numFmt w:val="taiwaneseCountingThousand"/>
      <w:lvlText w:val="%1、"/>
      <w:lvlJc w:val="left"/>
      <w:pPr>
        <w:ind w:left="-2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3" w:hanging="480"/>
      </w:pPr>
    </w:lvl>
    <w:lvl w:ilvl="2" w:tplc="0409001B" w:tentative="1">
      <w:start w:val="1"/>
      <w:numFmt w:val="lowerRoman"/>
      <w:lvlText w:val="%3."/>
      <w:lvlJc w:val="right"/>
      <w:pPr>
        <w:ind w:left="753" w:hanging="480"/>
      </w:pPr>
    </w:lvl>
    <w:lvl w:ilvl="3" w:tplc="0409000F" w:tentative="1">
      <w:start w:val="1"/>
      <w:numFmt w:val="decimal"/>
      <w:lvlText w:val="%4."/>
      <w:lvlJc w:val="left"/>
      <w:pPr>
        <w:ind w:left="12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13" w:hanging="480"/>
      </w:pPr>
    </w:lvl>
    <w:lvl w:ilvl="5" w:tplc="0409001B" w:tentative="1">
      <w:start w:val="1"/>
      <w:numFmt w:val="lowerRoman"/>
      <w:lvlText w:val="%6."/>
      <w:lvlJc w:val="right"/>
      <w:pPr>
        <w:ind w:left="2193" w:hanging="480"/>
      </w:pPr>
    </w:lvl>
    <w:lvl w:ilvl="6" w:tplc="0409000F" w:tentative="1">
      <w:start w:val="1"/>
      <w:numFmt w:val="decimal"/>
      <w:lvlText w:val="%7."/>
      <w:lvlJc w:val="left"/>
      <w:pPr>
        <w:ind w:left="26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53" w:hanging="480"/>
      </w:pPr>
    </w:lvl>
    <w:lvl w:ilvl="8" w:tplc="0409001B" w:tentative="1">
      <w:start w:val="1"/>
      <w:numFmt w:val="lowerRoman"/>
      <w:lvlText w:val="%9."/>
      <w:lvlJc w:val="right"/>
      <w:pPr>
        <w:ind w:left="3633" w:hanging="480"/>
      </w:pPr>
    </w:lvl>
  </w:abstractNum>
  <w:abstractNum w:abstractNumId="17">
    <w:nsid w:val="1B7B6343"/>
    <w:multiLevelType w:val="hybridMultilevel"/>
    <w:tmpl w:val="2F8EC592"/>
    <w:lvl w:ilvl="0" w:tplc="C3C84AF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BEB39B8"/>
    <w:multiLevelType w:val="hybridMultilevel"/>
    <w:tmpl w:val="C1322A0A"/>
    <w:lvl w:ilvl="0" w:tplc="BA6AF814">
      <w:start w:val="1"/>
      <w:numFmt w:val="bullet"/>
      <w:lvlText w:val=""/>
      <w:lvlJc w:val="left"/>
      <w:pPr>
        <w:ind w:left="2007" w:hanging="480"/>
      </w:pPr>
      <w:rPr>
        <w:rFonts w:ascii="Wingdings" w:hAnsi="Wingdings" w:hint="default"/>
        <w:sz w:val="20"/>
        <w:szCs w:val="20"/>
      </w:rPr>
    </w:lvl>
    <w:lvl w:ilvl="1" w:tplc="04090001">
      <w:start w:val="1"/>
      <w:numFmt w:val="bullet"/>
      <w:lvlText w:val=""/>
      <w:lvlJc w:val="left"/>
      <w:pPr>
        <w:ind w:left="19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7" w:hanging="480"/>
      </w:pPr>
      <w:rPr>
        <w:rFonts w:ascii="Wingdings" w:hAnsi="Wingdings" w:hint="default"/>
      </w:rPr>
    </w:lvl>
  </w:abstractNum>
  <w:abstractNum w:abstractNumId="19">
    <w:nsid w:val="295D05DE"/>
    <w:multiLevelType w:val="hybridMultilevel"/>
    <w:tmpl w:val="445AAE9E"/>
    <w:lvl w:ilvl="0" w:tplc="1F50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B75E8F"/>
    <w:multiLevelType w:val="hybridMultilevel"/>
    <w:tmpl w:val="B0CE6E96"/>
    <w:lvl w:ilvl="0" w:tplc="087CD558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1">
    <w:nsid w:val="2EF05E38"/>
    <w:multiLevelType w:val="hybridMultilevel"/>
    <w:tmpl w:val="8B220FCA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2">
    <w:nsid w:val="30CB2B6F"/>
    <w:multiLevelType w:val="hybridMultilevel"/>
    <w:tmpl w:val="1356212C"/>
    <w:lvl w:ilvl="0" w:tplc="EBD259A8">
      <w:start w:val="1"/>
      <w:numFmt w:val="decimal"/>
      <w:lvlText w:val="%1."/>
      <w:lvlJc w:val="left"/>
      <w:pPr>
        <w:ind w:left="1040" w:hanging="48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3">
    <w:nsid w:val="346B309E"/>
    <w:multiLevelType w:val="hybridMultilevel"/>
    <w:tmpl w:val="AA8061E4"/>
    <w:lvl w:ilvl="0" w:tplc="F932BFB6">
      <w:start w:val="1"/>
      <w:numFmt w:val="decimal"/>
      <w:lvlText w:val="(%1)"/>
      <w:lvlJc w:val="left"/>
      <w:pPr>
        <w:ind w:left="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9" w:hanging="480"/>
      </w:pPr>
    </w:lvl>
    <w:lvl w:ilvl="2" w:tplc="0409001B" w:tentative="1">
      <w:start w:val="1"/>
      <w:numFmt w:val="lowerRoman"/>
      <w:lvlText w:val="%3."/>
      <w:lvlJc w:val="right"/>
      <w:pPr>
        <w:ind w:left="1429" w:hanging="480"/>
      </w:pPr>
    </w:lvl>
    <w:lvl w:ilvl="3" w:tplc="0409000F" w:tentative="1">
      <w:start w:val="1"/>
      <w:numFmt w:val="decimal"/>
      <w:lvlText w:val="%4."/>
      <w:lvlJc w:val="left"/>
      <w:pPr>
        <w:ind w:left="1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9" w:hanging="480"/>
      </w:pPr>
    </w:lvl>
    <w:lvl w:ilvl="5" w:tplc="0409001B" w:tentative="1">
      <w:start w:val="1"/>
      <w:numFmt w:val="lowerRoman"/>
      <w:lvlText w:val="%6."/>
      <w:lvlJc w:val="right"/>
      <w:pPr>
        <w:ind w:left="2869" w:hanging="480"/>
      </w:pPr>
    </w:lvl>
    <w:lvl w:ilvl="6" w:tplc="0409000F" w:tentative="1">
      <w:start w:val="1"/>
      <w:numFmt w:val="decimal"/>
      <w:lvlText w:val="%7."/>
      <w:lvlJc w:val="left"/>
      <w:pPr>
        <w:ind w:left="3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9" w:hanging="480"/>
      </w:pPr>
    </w:lvl>
    <w:lvl w:ilvl="8" w:tplc="0409001B" w:tentative="1">
      <w:start w:val="1"/>
      <w:numFmt w:val="lowerRoman"/>
      <w:lvlText w:val="%9."/>
      <w:lvlJc w:val="right"/>
      <w:pPr>
        <w:ind w:left="4309" w:hanging="480"/>
      </w:pPr>
    </w:lvl>
  </w:abstractNum>
  <w:abstractNum w:abstractNumId="24">
    <w:nsid w:val="350B1267"/>
    <w:multiLevelType w:val="hybridMultilevel"/>
    <w:tmpl w:val="7B4E053C"/>
    <w:lvl w:ilvl="0" w:tplc="0B38D144">
      <w:start w:val="1"/>
      <w:numFmt w:val="bullet"/>
      <w:pStyle w:val="12"/>
      <w:lvlText w:val=""/>
      <w:lvlJc w:val="left"/>
      <w:pPr>
        <w:tabs>
          <w:tab w:val="num" w:pos="284"/>
        </w:tabs>
        <w:ind w:left="340" w:hanging="283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96"/>
        </w:tabs>
        <w:ind w:left="99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76"/>
        </w:tabs>
        <w:ind w:left="147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56"/>
        </w:tabs>
        <w:ind w:left="195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36"/>
        </w:tabs>
        <w:ind w:left="243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16"/>
        </w:tabs>
        <w:ind w:left="291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6"/>
        </w:tabs>
        <w:ind w:left="339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76"/>
        </w:tabs>
        <w:ind w:left="387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56"/>
        </w:tabs>
        <w:ind w:left="4356" w:hanging="480"/>
      </w:pPr>
      <w:rPr>
        <w:rFonts w:ascii="Wingdings" w:hAnsi="Wingdings" w:hint="default"/>
      </w:rPr>
    </w:lvl>
  </w:abstractNum>
  <w:abstractNum w:abstractNumId="25">
    <w:nsid w:val="370C135D"/>
    <w:multiLevelType w:val="hybridMultilevel"/>
    <w:tmpl w:val="151047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932BFB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80C6516"/>
    <w:multiLevelType w:val="hybridMultilevel"/>
    <w:tmpl w:val="91D29046"/>
    <w:lvl w:ilvl="0" w:tplc="6AD8787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543D1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7C0F8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E858DE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E29EB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96E68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EE800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F2B1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8AA5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9152864"/>
    <w:multiLevelType w:val="hybridMultilevel"/>
    <w:tmpl w:val="81E0DC9C"/>
    <w:lvl w:ilvl="0" w:tplc="7E08813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1CD22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68A2C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80AD1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F810B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E6FDB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9A0B5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660F4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10F5A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D453B75"/>
    <w:multiLevelType w:val="hybridMultilevel"/>
    <w:tmpl w:val="6A301772"/>
    <w:lvl w:ilvl="0" w:tplc="F932BFB6">
      <w:start w:val="1"/>
      <w:numFmt w:val="decimal"/>
      <w:lvlText w:val="(%1)"/>
      <w:lvlJc w:val="left"/>
      <w:pPr>
        <w:ind w:left="-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7" w:hanging="480"/>
      </w:pPr>
    </w:lvl>
    <w:lvl w:ilvl="2" w:tplc="0409001B" w:tentative="1">
      <w:start w:val="1"/>
      <w:numFmt w:val="lowerRoman"/>
      <w:lvlText w:val="%3."/>
      <w:lvlJc w:val="right"/>
      <w:pPr>
        <w:ind w:left="887" w:hanging="480"/>
      </w:pPr>
    </w:lvl>
    <w:lvl w:ilvl="3" w:tplc="0409000F" w:tentative="1">
      <w:start w:val="1"/>
      <w:numFmt w:val="decimal"/>
      <w:lvlText w:val="%4."/>
      <w:lvlJc w:val="left"/>
      <w:pPr>
        <w:ind w:left="1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47" w:hanging="480"/>
      </w:pPr>
    </w:lvl>
    <w:lvl w:ilvl="5" w:tplc="0409001B" w:tentative="1">
      <w:start w:val="1"/>
      <w:numFmt w:val="lowerRoman"/>
      <w:lvlText w:val="%6."/>
      <w:lvlJc w:val="right"/>
      <w:pPr>
        <w:ind w:left="2327" w:hanging="480"/>
      </w:pPr>
    </w:lvl>
    <w:lvl w:ilvl="6" w:tplc="0409000F" w:tentative="1">
      <w:start w:val="1"/>
      <w:numFmt w:val="decimal"/>
      <w:lvlText w:val="%7."/>
      <w:lvlJc w:val="left"/>
      <w:pPr>
        <w:ind w:left="2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87" w:hanging="480"/>
      </w:pPr>
    </w:lvl>
    <w:lvl w:ilvl="8" w:tplc="0409001B" w:tentative="1">
      <w:start w:val="1"/>
      <w:numFmt w:val="lowerRoman"/>
      <w:lvlText w:val="%9."/>
      <w:lvlJc w:val="right"/>
      <w:pPr>
        <w:ind w:left="3767" w:hanging="480"/>
      </w:pPr>
    </w:lvl>
  </w:abstractNum>
  <w:abstractNum w:abstractNumId="29">
    <w:nsid w:val="43026B26"/>
    <w:multiLevelType w:val="hybridMultilevel"/>
    <w:tmpl w:val="9CD0457A"/>
    <w:lvl w:ilvl="0" w:tplc="F932BFB6">
      <w:start w:val="1"/>
      <w:numFmt w:val="decimal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0">
    <w:nsid w:val="430C775F"/>
    <w:multiLevelType w:val="hybridMultilevel"/>
    <w:tmpl w:val="81A068C4"/>
    <w:lvl w:ilvl="0" w:tplc="65A62C44">
      <w:start w:val="1"/>
      <w:numFmt w:val="bullet"/>
      <w:lvlText w:val=""/>
      <w:lvlJc w:val="left"/>
      <w:pPr>
        <w:ind w:left="1473" w:hanging="480"/>
      </w:pPr>
      <w:rPr>
        <w:rFonts w:ascii="Wingdings" w:hAnsi="Wingdings" w:hint="default"/>
        <w:sz w:val="20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1">
    <w:nsid w:val="48DA0F5C"/>
    <w:multiLevelType w:val="hybridMultilevel"/>
    <w:tmpl w:val="8DE64A08"/>
    <w:lvl w:ilvl="0" w:tplc="F2962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29621C6">
      <w:start w:val="1"/>
      <w:numFmt w:val="decimal"/>
      <w:lvlText w:val="%2."/>
      <w:lvlJc w:val="left"/>
      <w:pPr>
        <w:ind w:left="400" w:hanging="480"/>
      </w:pPr>
      <w:rPr>
        <w:rFonts w:hint="default"/>
      </w:rPr>
    </w:lvl>
    <w:lvl w:ilvl="2" w:tplc="F932BFB6">
      <w:start w:val="1"/>
      <w:numFmt w:val="decimal"/>
      <w:lvlText w:val="(%3)"/>
      <w:lvlJc w:val="left"/>
      <w:pPr>
        <w:ind w:left="88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40" w:hanging="480"/>
      </w:pPr>
    </w:lvl>
    <w:lvl w:ilvl="5" w:tplc="0409001B" w:tentative="1">
      <w:start w:val="1"/>
      <w:numFmt w:val="lowerRoman"/>
      <w:lvlText w:val="%6."/>
      <w:lvlJc w:val="right"/>
      <w:pPr>
        <w:ind w:left="2320" w:hanging="480"/>
      </w:pPr>
    </w:lvl>
    <w:lvl w:ilvl="6" w:tplc="0409000F" w:tentative="1">
      <w:start w:val="1"/>
      <w:numFmt w:val="decimal"/>
      <w:lvlText w:val="%7."/>
      <w:lvlJc w:val="left"/>
      <w:pPr>
        <w:ind w:left="2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80" w:hanging="480"/>
      </w:pPr>
    </w:lvl>
    <w:lvl w:ilvl="8" w:tplc="0409001B" w:tentative="1">
      <w:start w:val="1"/>
      <w:numFmt w:val="lowerRoman"/>
      <w:lvlText w:val="%9."/>
      <w:lvlJc w:val="right"/>
      <w:pPr>
        <w:ind w:left="3760" w:hanging="480"/>
      </w:pPr>
    </w:lvl>
  </w:abstractNum>
  <w:abstractNum w:abstractNumId="32">
    <w:nsid w:val="4BDB577A"/>
    <w:multiLevelType w:val="hybridMultilevel"/>
    <w:tmpl w:val="6A301772"/>
    <w:lvl w:ilvl="0" w:tplc="F932BFB6">
      <w:start w:val="1"/>
      <w:numFmt w:val="decimal"/>
      <w:lvlText w:val="(%1)"/>
      <w:lvlJc w:val="left"/>
      <w:pPr>
        <w:ind w:left="21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91" w:hanging="480"/>
      </w:pPr>
    </w:lvl>
    <w:lvl w:ilvl="2" w:tplc="0409001B" w:tentative="1">
      <w:start w:val="1"/>
      <w:numFmt w:val="lowerRoman"/>
      <w:lvlText w:val="%3."/>
      <w:lvlJc w:val="right"/>
      <w:pPr>
        <w:ind w:left="1171" w:hanging="480"/>
      </w:pPr>
    </w:lvl>
    <w:lvl w:ilvl="3" w:tplc="0409000F" w:tentative="1">
      <w:start w:val="1"/>
      <w:numFmt w:val="decimal"/>
      <w:lvlText w:val="%4."/>
      <w:lvlJc w:val="left"/>
      <w:pPr>
        <w:ind w:left="16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31" w:hanging="480"/>
      </w:pPr>
    </w:lvl>
    <w:lvl w:ilvl="5" w:tplc="0409001B" w:tentative="1">
      <w:start w:val="1"/>
      <w:numFmt w:val="lowerRoman"/>
      <w:lvlText w:val="%6."/>
      <w:lvlJc w:val="right"/>
      <w:pPr>
        <w:ind w:left="2611" w:hanging="480"/>
      </w:pPr>
    </w:lvl>
    <w:lvl w:ilvl="6" w:tplc="0409000F" w:tentative="1">
      <w:start w:val="1"/>
      <w:numFmt w:val="decimal"/>
      <w:lvlText w:val="%7."/>
      <w:lvlJc w:val="left"/>
      <w:pPr>
        <w:ind w:left="30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71" w:hanging="480"/>
      </w:pPr>
    </w:lvl>
    <w:lvl w:ilvl="8" w:tplc="0409001B" w:tentative="1">
      <w:start w:val="1"/>
      <w:numFmt w:val="lowerRoman"/>
      <w:lvlText w:val="%9."/>
      <w:lvlJc w:val="right"/>
      <w:pPr>
        <w:ind w:left="4051" w:hanging="480"/>
      </w:pPr>
    </w:lvl>
  </w:abstractNum>
  <w:abstractNum w:abstractNumId="33">
    <w:nsid w:val="5C9206FB"/>
    <w:multiLevelType w:val="hybridMultilevel"/>
    <w:tmpl w:val="6B1A4696"/>
    <w:lvl w:ilvl="0" w:tplc="7E08813A">
      <w:start w:val="1"/>
      <w:numFmt w:val="decimal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4">
    <w:nsid w:val="5C991D64"/>
    <w:multiLevelType w:val="hybridMultilevel"/>
    <w:tmpl w:val="9162C8A6"/>
    <w:lvl w:ilvl="0" w:tplc="8934F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5EDB3E42"/>
    <w:multiLevelType w:val="hybridMultilevel"/>
    <w:tmpl w:val="DA1298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932BFB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322682C"/>
    <w:multiLevelType w:val="hybridMultilevel"/>
    <w:tmpl w:val="3676962C"/>
    <w:lvl w:ilvl="0" w:tplc="B7AAACF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98D3F8">
      <w:start w:val="182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2ECB3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3EBF9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72EB7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F6685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D09C1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56DC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5AC4D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3B677BE"/>
    <w:multiLevelType w:val="hybridMultilevel"/>
    <w:tmpl w:val="84DECFEA"/>
    <w:lvl w:ilvl="0" w:tplc="CF4E78C2">
      <w:start w:val="1"/>
      <w:numFmt w:val="taiwaneseCountingThousand"/>
      <w:pStyle w:val="a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8AD7EF7"/>
    <w:multiLevelType w:val="hybridMultilevel"/>
    <w:tmpl w:val="17209460"/>
    <w:lvl w:ilvl="0" w:tplc="04090009">
      <w:start w:val="1"/>
      <w:numFmt w:val="bullet"/>
      <w:lvlText w:val=""/>
      <w:lvlJc w:val="left"/>
      <w:pPr>
        <w:ind w:left="207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5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3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1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7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5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3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19" w:hanging="480"/>
      </w:pPr>
      <w:rPr>
        <w:rFonts w:ascii="Wingdings" w:hAnsi="Wingdings" w:hint="default"/>
      </w:rPr>
    </w:lvl>
  </w:abstractNum>
  <w:abstractNum w:abstractNumId="39">
    <w:nsid w:val="6D940EDE"/>
    <w:multiLevelType w:val="hybridMultilevel"/>
    <w:tmpl w:val="6CC66B70"/>
    <w:lvl w:ilvl="0" w:tplc="E0468FF6">
      <w:start w:val="1"/>
      <w:numFmt w:val="bullet"/>
      <w:pStyle w:val="a0"/>
      <w:lvlText w:val=""/>
      <w:lvlJc w:val="left"/>
      <w:pPr>
        <w:ind w:left="296" w:hanging="48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2"/>
        </w:tabs>
        <w:ind w:left="4802" w:hanging="480"/>
      </w:pPr>
      <w:rPr>
        <w:rFonts w:ascii="Wingdings" w:hAnsi="Wingdings" w:hint="default"/>
      </w:rPr>
    </w:lvl>
  </w:abstractNum>
  <w:abstractNum w:abstractNumId="40">
    <w:nsid w:val="70C749AD"/>
    <w:multiLevelType w:val="hybridMultilevel"/>
    <w:tmpl w:val="84FC313C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41">
    <w:nsid w:val="73C3501C"/>
    <w:multiLevelType w:val="hybridMultilevel"/>
    <w:tmpl w:val="26FABD44"/>
    <w:lvl w:ilvl="0" w:tplc="FBF6A0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7813530C"/>
    <w:multiLevelType w:val="hybridMultilevel"/>
    <w:tmpl w:val="A4DAC33E"/>
    <w:lvl w:ilvl="0" w:tplc="CD84C9F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4"/>
  </w:num>
  <w:num w:numId="2">
    <w:abstractNumId w:val="39"/>
  </w:num>
  <w:num w:numId="3">
    <w:abstractNumId w:val="37"/>
  </w:num>
  <w:num w:numId="4">
    <w:abstractNumId w:val="17"/>
  </w:num>
  <w:num w:numId="5">
    <w:abstractNumId w:val="13"/>
  </w:num>
  <w:num w:numId="6">
    <w:abstractNumId w:val="19"/>
  </w:num>
  <w:num w:numId="7">
    <w:abstractNumId w:val="4"/>
  </w:num>
  <w:num w:numId="8">
    <w:abstractNumId w:val="7"/>
  </w:num>
  <w:num w:numId="9">
    <w:abstractNumId w:val="41"/>
  </w:num>
  <w:num w:numId="10">
    <w:abstractNumId w:val="34"/>
  </w:num>
  <w:num w:numId="11">
    <w:abstractNumId w:val="16"/>
  </w:num>
  <w:num w:numId="12">
    <w:abstractNumId w:val="0"/>
  </w:num>
  <w:num w:numId="13">
    <w:abstractNumId w:val="3"/>
  </w:num>
  <w:num w:numId="14">
    <w:abstractNumId w:val="23"/>
  </w:num>
  <w:num w:numId="15">
    <w:abstractNumId w:val="20"/>
  </w:num>
  <w:num w:numId="16">
    <w:abstractNumId w:val="14"/>
  </w:num>
  <w:num w:numId="17">
    <w:abstractNumId w:val="10"/>
  </w:num>
  <w:num w:numId="18">
    <w:abstractNumId w:val="18"/>
  </w:num>
  <w:num w:numId="19">
    <w:abstractNumId w:val="22"/>
  </w:num>
  <w:num w:numId="20">
    <w:abstractNumId w:val="9"/>
  </w:num>
  <w:num w:numId="21">
    <w:abstractNumId w:val="21"/>
  </w:num>
  <w:num w:numId="22">
    <w:abstractNumId w:val="5"/>
  </w:num>
  <w:num w:numId="23">
    <w:abstractNumId w:val="32"/>
  </w:num>
  <w:num w:numId="24">
    <w:abstractNumId w:val="40"/>
  </w:num>
  <w:num w:numId="25">
    <w:abstractNumId w:val="12"/>
  </w:num>
  <w:num w:numId="26">
    <w:abstractNumId w:val="28"/>
  </w:num>
  <w:num w:numId="27">
    <w:abstractNumId w:val="25"/>
  </w:num>
  <w:num w:numId="28">
    <w:abstractNumId w:val="11"/>
  </w:num>
  <w:num w:numId="29">
    <w:abstractNumId w:val="30"/>
  </w:num>
  <w:num w:numId="30">
    <w:abstractNumId w:val="33"/>
  </w:num>
  <w:num w:numId="31">
    <w:abstractNumId w:val="31"/>
  </w:num>
  <w:num w:numId="32">
    <w:abstractNumId w:val="42"/>
  </w:num>
  <w:num w:numId="33">
    <w:abstractNumId w:val="38"/>
  </w:num>
  <w:num w:numId="34">
    <w:abstractNumId w:val="36"/>
  </w:num>
  <w:num w:numId="35">
    <w:abstractNumId w:val="29"/>
  </w:num>
  <w:num w:numId="36">
    <w:abstractNumId w:val="6"/>
  </w:num>
  <w:num w:numId="37">
    <w:abstractNumId w:val="2"/>
  </w:num>
  <w:num w:numId="38">
    <w:abstractNumId w:val="1"/>
  </w:num>
  <w:num w:numId="39">
    <w:abstractNumId w:val="15"/>
  </w:num>
  <w:num w:numId="40">
    <w:abstractNumId w:val="35"/>
  </w:num>
  <w:num w:numId="41">
    <w:abstractNumId w:val="27"/>
  </w:num>
  <w:num w:numId="42">
    <w:abstractNumId w:val="8"/>
  </w:num>
  <w:num w:numId="43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8" w:dllVersion="513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59"/>
  <w:drawingGridHorizontalSpacing w:val="140"/>
  <w:drawingGridVerticalSpacing w:val="381"/>
  <w:displayHorizontalDrawingGridEvery w:val="0"/>
  <w:characterSpacingControl w:val="compressPunctuation"/>
  <w:hdrShapeDefaults>
    <o:shapedefaults v:ext="edit" spidmax="2049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71"/>
    <w:rsid w:val="00003396"/>
    <w:rsid w:val="0000730F"/>
    <w:rsid w:val="000102F2"/>
    <w:rsid w:val="000105E4"/>
    <w:rsid w:val="000111DA"/>
    <w:rsid w:val="00011B65"/>
    <w:rsid w:val="00016B82"/>
    <w:rsid w:val="00024FDF"/>
    <w:rsid w:val="00027762"/>
    <w:rsid w:val="000279D3"/>
    <w:rsid w:val="00034E1F"/>
    <w:rsid w:val="00035B5E"/>
    <w:rsid w:val="00040569"/>
    <w:rsid w:val="0004682C"/>
    <w:rsid w:val="000515FC"/>
    <w:rsid w:val="00051B2B"/>
    <w:rsid w:val="000647AA"/>
    <w:rsid w:val="00066F98"/>
    <w:rsid w:val="000842AE"/>
    <w:rsid w:val="0008544F"/>
    <w:rsid w:val="000A3D35"/>
    <w:rsid w:val="000A50AC"/>
    <w:rsid w:val="000A5516"/>
    <w:rsid w:val="000D06EC"/>
    <w:rsid w:val="000D23DD"/>
    <w:rsid w:val="000F14B0"/>
    <w:rsid w:val="000F1A64"/>
    <w:rsid w:val="000F38E8"/>
    <w:rsid w:val="000F399D"/>
    <w:rsid w:val="00106F68"/>
    <w:rsid w:val="00107684"/>
    <w:rsid w:val="0011191E"/>
    <w:rsid w:val="00113450"/>
    <w:rsid w:val="00122CD5"/>
    <w:rsid w:val="0013477E"/>
    <w:rsid w:val="0013786C"/>
    <w:rsid w:val="0013789F"/>
    <w:rsid w:val="00137D73"/>
    <w:rsid w:val="00153102"/>
    <w:rsid w:val="00154EDB"/>
    <w:rsid w:val="00164189"/>
    <w:rsid w:val="00166305"/>
    <w:rsid w:val="001912A0"/>
    <w:rsid w:val="00197606"/>
    <w:rsid w:val="00197890"/>
    <w:rsid w:val="001A3AAC"/>
    <w:rsid w:val="001B0DC1"/>
    <w:rsid w:val="001B0E27"/>
    <w:rsid w:val="001C2BA4"/>
    <w:rsid w:val="001C601E"/>
    <w:rsid w:val="001C607E"/>
    <w:rsid w:val="001D4FF0"/>
    <w:rsid w:val="001E135C"/>
    <w:rsid w:val="001E27B2"/>
    <w:rsid w:val="001E43AB"/>
    <w:rsid w:val="001F20B9"/>
    <w:rsid w:val="00202A2B"/>
    <w:rsid w:val="00202DC5"/>
    <w:rsid w:val="00203124"/>
    <w:rsid w:val="002420B2"/>
    <w:rsid w:val="00244807"/>
    <w:rsid w:val="002578BC"/>
    <w:rsid w:val="00266849"/>
    <w:rsid w:val="00272C4C"/>
    <w:rsid w:val="00273F64"/>
    <w:rsid w:val="002766F8"/>
    <w:rsid w:val="00287B0C"/>
    <w:rsid w:val="002932A2"/>
    <w:rsid w:val="00293A65"/>
    <w:rsid w:val="00294252"/>
    <w:rsid w:val="002A67F1"/>
    <w:rsid w:val="002A7EEC"/>
    <w:rsid w:val="002B41C0"/>
    <w:rsid w:val="002B58DD"/>
    <w:rsid w:val="002C1EFD"/>
    <w:rsid w:val="002C4661"/>
    <w:rsid w:val="002D037A"/>
    <w:rsid w:val="002D44BC"/>
    <w:rsid w:val="002D7E6D"/>
    <w:rsid w:val="002E7182"/>
    <w:rsid w:val="002F7B40"/>
    <w:rsid w:val="00304902"/>
    <w:rsid w:val="003135CB"/>
    <w:rsid w:val="003232F9"/>
    <w:rsid w:val="0033460D"/>
    <w:rsid w:val="00342EFF"/>
    <w:rsid w:val="003435A0"/>
    <w:rsid w:val="0035151B"/>
    <w:rsid w:val="0035376B"/>
    <w:rsid w:val="003709CD"/>
    <w:rsid w:val="0037436E"/>
    <w:rsid w:val="00381EAF"/>
    <w:rsid w:val="0038220E"/>
    <w:rsid w:val="0038236C"/>
    <w:rsid w:val="0038429C"/>
    <w:rsid w:val="00385CA8"/>
    <w:rsid w:val="0039665F"/>
    <w:rsid w:val="003A001F"/>
    <w:rsid w:val="003A084E"/>
    <w:rsid w:val="003A4F4E"/>
    <w:rsid w:val="003B2A15"/>
    <w:rsid w:val="003B2F72"/>
    <w:rsid w:val="003C036C"/>
    <w:rsid w:val="003C26AA"/>
    <w:rsid w:val="003D0913"/>
    <w:rsid w:val="003E07CC"/>
    <w:rsid w:val="003E3EF5"/>
    <w:rsid w:val="003E4DC2"/>
    <w:rsid w:val="003E776D"/>
    <w:rsid w:val="003F1884"/>
    <w:rsid w:val="003F215D"/>
    <w:rsid w:val="003F6410"/>
    <w:rsid w:val="00404115"/>
    <w:rsid w:val="0042129E"/>
    <w:rsid w:val="00434387"/>
    <w:rsid w:val="00434475"/>
    <w:rsid w:val="00434E57"/>
    <w:rsid w:val="0044227C"/>
    <w:rsid w:val="004511F2"/>
    <w:rsid w:val="00452318"/>
    <w:rsid w:val="004748A5"/>
    <w:rsid w:val="00474950"/>
    <w:rsid w:val="00481172"/>
    <w:rsid w:val="004813CF"/>
    <w:rsid w:val="00482114"/>
    <w:rsid w:val="00482200"/>
    <w:rsid w:val="00484E6E"/>
    <w:rsid w:val="004879B7"/>
    <w:rsid w:val="004C6F44"/>
    <w:rsid w:val="004C77CE"/>
    <w:rsid w:val="004D3400"/>
    <w:rsid w:val="004E1679"/>
    <w:rsid w:val="004E3814"/>
    <w:rsid w:val="004E660D"/>
    <w:rsid w:val="00504C2F"/>
    <w:rsid w:val="00507C5F"/>
    <w:rsid w:val="005112B3"/>
    <w:rsid w:val="00543B0A"/>
    <w:rsid w:val="0054555B"/>
    <w:rsid w:val="00555124"/>
    <w:rsid w:val="00556517"/>
    <w:rsid w:val="00563EE6"/>
    <w:rsid w:val="005737BB"/>
    <w:rsid w:val="0057635D"/>
    <w:rsid w:val="00583CD3"/>
    <w:rsid w:val="00591D54"/>
    <w:rsid w:val="00595D62"/>
    <w:rsid w:val="005A0BB2"/>
    <w:rsid w:val="005A4157"/>
    <w:rsid w:val="005B0EF5"/>
    <w:rsid w:val="005C0320"/>
    <w:rsid w:val="005C580E"/>
    <w:rsid w:val="005D0A87"/>
    <w:rsid w:val="005D1A6D"/>
    <w:rsid w:val="005D1BCA"/>
    <w:rsid w:val="005E1D9D"/>
    <w:rsid w:val="005E4E75"/>
    <w:rsid w:val="00613005"/>
    <w:rsid w:val="00616B60"/>
    <w:rsid w:val="00621973"/>
    <w:rsid w:val="00625CD2"/>
    <w:rsid w:val="00632D60"/>
    <w:rsid w:val="00635E68"/>
    <w:rsid w:val="0063689E"/>
    <w:rsid w:val="00646054"/>
    <w:rsid w:val="0065236D"/>
    <w:rsid w:val="0065420C"/>
    <w:rsid w:val="00656714"/>
    <w:rsid w:val="00664D48"/>
    <w:rsid w:val="00672A66"/>
    <w:rsid w:val="006761A8"/>
    <w:rsid w:val="006874FA"/>
    <w:rsid w:val="0068779C"/>
    <w:rsid w:val="00690E1B"/>
    <w:rsid w:val="006A0C77"/>
    <w:rsid w:val="006A172A"/>
    <w:rsid w:val="006A2EF4"/>
    <w:rsid w:val="006A4473"/>
    <w:rsid w:val="006A52E0"/>
    <w:rsid w:val="006A6242"/>
    <w:rsid w:val="006B1FBE"/>
    <w:rsid w:val="006B2232"/>
    <w:rsid w:val="006D17C3"/>
    <w:rsid w:val="006E025B"/>
    <w:rsid w:val="006E3BB1"/>
    <w:rsid w:val="006E3CF8"/>
    <w:rsid w:val="006F0C24"/>
    <w:rsid w:val="00701E3F"/>
    <w:rsid w:val="00712078"/>
    <w:rsid w:val="007123C4"/>
    <w:rsid w:val="0071263F"/>
    <w:rsid w:val="00716020"/>
    <w:rsid w:val="007223A1"/>
    <w:rsid w:val="00724A39"/>
    <w:rsid w:val="00742FB4"/>
    <w:rsid w:val="00744E0D"/>
    <w:rsid w:val="00746BFF"/>
    <w:rsid w:val="007520E4"/>
    <w:rsid w:val="0075787C"/>
    <w:rsid w:val="007622E8"/>
    <w:rsid w:val="00775AC4"/>
    <w:rsid w:val="00787AA8"/>
    <w:rsid w:val="00793677"/>
    <w:rsid w:val="00794366"/>
    <w:rsid w:val="00794C46"/>
    <w:rsid w:val="007971FD"/>
    <w:rsid w:val="007B7C03"/>
    <w:rsid w:val="007C260B"/>
    <w:rsid w:val="007D333C"/>
    <w:rsid w:val="007D5DA5"/>
    <w:rsid w:val="007E2701"/>
    <w:rsid w:val="007E5764"/>
    <w:rsid w:val="007F03A0"/>
    <w:rsid w:val="007F2A42"/>
    <w:rsid w:val="007F5906"/>
    <w:rsid w:val="00801A73"/>
    <w:rsid w:val="0081044D"/>
    <w:rsid w:val="0081206A"/>
    <w:rsid w:val="00817812"/>
    <w:rsid w:val="00830C24"/>
    <w:rsid w:val="0083355C"/>
    <w:rsid w:val="00836D9E"/>
    <w:rsid w:val="00840D79"/>
    <w:rsid w:val="00842EDB"/>
    <w:rsid w:val="00850E71"/>
    <w:rsid w:val="0085582D"/>
    <w:rsid w:val="00861886"/>
    <w:rsid w:val="00862DFE"/>
    <w:rsid w:val="0087048A"/>
    <w:rsid w:val="00870C4B"/>
    <w:rsid w:val="00872C98"/>
    <w:rsid w:val="008844DD"/>
    <w:rsid w:val="008852F0"/>
    <w:rsid w:val="008932AE"/>
    <w:rsid w:val="008A2DA5"/>
    <w:rsid w:val="008B0C3B"/>
    <w:rsid w:val="008C0DBA"/>
    <w:rsid w:val="008C33F5"/>
    <w:rsid w:val="008C35C8"/>
    <w:rsid w:val="008C598D"/>
    <w:rsid w:val="008D1DCC"/>
    <w:rsid w:val="008E7EE4"/>
    <w:rsid w:val="008F0B45"/>
    <w:rsid w:val="008F28D5"/>
    <w:rsid w:val="00937279"/>
    <w:rsid w:val="00954E45"/>
    <w:rsid w:val="00957009"/>
    <w:rsid w:val="00962B74"/>
    <w:rsid w:val="00962F1C"/>
    <w:rsid w:val="00967693"/>
    <w:rsid w:val="00974B40"/>
    <w:rsid w:val="00980D06"/>
    <w:rsid w:val="0098287A"/>
    <w:rsid w:val="00987BF4"/>
    <w:rsid w:val="00990904"/>
    <w:rsid w:val="009932B4"/>
    <w:rsid w:val="00993B0B"/>
    <w:rsid w:val="009A5F3A"/>
    <w:rsid w:val="009B17FC"/>
    <w:rsid w:val="009B4D10"/>
    <w:rsid w:val="009B56CE"/>
    <w:rsid w:val="009B5F87"/>
    <w:rsid w:val="009C3748"/>
    <w:rsid w:val="009D3CA8"/>
    <w:rsid w:val="009D71C6"/>
    <w:rsid w:val="009E100B"/>
    <w:rsid w:val="009E12B9"/>
    <w:rsid w:val="009E1499"/>
    <w:rsid w:val="009E175E"/>
    <w:rsid w:val="009E5B20"/>
    <w:rsid w:val="009E66CC"/>
    <w:rsid w:val="009E727D"/>
    <w:rsid w:val="009F2E82"/>
    <w:rsid w:val="009F6BEA"/>
    <w:rsid w:val="00A00BB7"/>
    <w:rsid w:val="00A0233B"/>
    <w:rsid w:val="00A0328A"/>
    <w:rsid w:val="00A13356"/>
    <w:rsid w:val="00A141CA"/>
    <w:rsid w:val="00A16A5D"/>
    <w:rsid w:val="00A30A8E"/>
    <w:rsid w:val="00A47E7E"/>
    <w:rsid w:val="00A53AD2"/>
    <w:rsid w:val="00A559D7"/>
    <w:rsid w:val="00A6196C"/>
    <w:rsid w:val="00A70433"/>
    <w:rsid w:val="00A7759F"/>
    <w:rsid w:val="00A853A4"/>
    <w:rsid w:val="00A92ACE"/>
    <w:rsid w:val="00AA6033"/>
    <w:rsid w:val="00AB13DF"/>
    <w:rsid w:val="00AC693E"/>
    <w:rsid w:val="00AD248B"/>
    <w:rsid w:val="00AE5DE6"/>
    <w:rsid w:val="00AF0051"/>
    <w:rsid w:val="00AF1068"/>
    <w:rsid w:val="00AF3A07"/>
    <w:rsid w:val="00B026A3"/>
    <w:rsid w:val="00B04973"/>
    <w:rsid w:val="00B06079"/>
    <w:rsid w:val="00B07A08"/>
    <w:rsid w:val="00B11965"/>
    <w:rsid w:val="00B146D8"/>
    <w:rsid w:val="00B1774A"/>
    <w:rsid w:val="00B22139"/>
    <w:rsid w:val="00B24544"/>
    <w:rsid w:val="00B458AB"/>
    <w:rsid w:val="00B469EB"/>
    <w:rsid w:val="00B50678"/>
    <w:rsid w:val="00B66532"/>
    <w:rsid w:val="00B802E8"/>
    <w:rsid w:val="00B81B37"/>
    <w:rsid w:val="00B82521"/>
    <w:rsid w:val="00B8579A"/>
    <w:rsid w:val="00B86895"/>
    <w:rsid w:val="00B902B6"/>
    <w:rsid w:val="00B96CDA"/>
    <w:rsid w:val="00BA6552"/>
    <w:rsid w:val="00BA6B7E"/>
    <w:rsid w:val="00BB0D85"/>
    <w:rsid w:val="00BC36A6"/>
    <w:rsid w:val="00BC4CCD"/>
    <w:rsid w:val="00BD13BF"/>
    <w:rsid w:val="00BD5A79"/>
    <w:rsid w:val="00BE6A88"/>
    <w:rsid w:val="00C0044C"/>
    <w:rsid w:val="00C0449C"/>
    <w:rsid w:val="00C062BE"/>
    <w:rsid w:val="00C24A68"/>
    <w:rsid w:val="00C4714B"/>
    <w:rsid w:val="00C600E1"/>
    <w:rsid w:val="00C81AFD"/>
    <w:rsid w:val="00C822E4"/>
    <w:rsid w:val="00C838D0"/>
    <w:rsid w:val="00C936A7"/>
    <w:rsid w:val="00CA7033"/>
    <w:rsid w:val="00CB2AA2"/>
    <w:rsid w:val="00CB54E2"/>
    <w:rsid w:val="00CC2567"/>
    <w:rsid w:val="00CC4FE8"/>
    <w:rsid w:val="00CC6F6E"/>
    <w:rsid w:val="00CE1F5B"/>
    <w:rsid w:val="00CF2DAB"/>
    <w:rsid w:val="00CF350D"/>
    <w:rsid w:val="00CF65D8"/>
    <w:rsid w:val="00D14AE9"/>
    <w:rsid w:val="00D25797"/>
    <w:rsid w:val="00D25B41"/>
    <w:rsid w:val="00D477A0"/>
    <w:rsid w:val="00D528B9"/>
    <w:rsid w:val="00D53816"/>
    <w:rsid w:val="00D60A27"/>
    <w:rsid w:val="00D610DB"/>
    <w:rsid w:val="00D619B6"/>
    <w:rsid w:val="00D628E6"/>
    <w:rsid w:val="00D7478D"/>
    <w:rsid w:val="00D77721"/>
    <w:rsid w:val="00D8056E"/>
    <w:rsid w:val="00D87170"/>
    <w:rsid w:val="00D873B4"/>
    <w:rsid w:val="00D91036"/>
    <w:rsid w:val="00DA2BF3"/>
    <w:rsid w:val="00DA2D01"/>
    <w:rsid w:val="00DA3F44"/>
    <w:rsid w:val="00DB29E9"/>
    <w:rsid w:val="00DC3819"/>
    <w:rsid w:val="00DD0DB0"/>
    <w:rsid w:val="00DD2D6F"/>
    <w:rsid w:val="00DE0256"/>
    <w:rsid w:val="00DE077A"/>
    <w:rsid w:val="00E0013B"/>
    <w:rsid w:val="00E10806"/>
    <w:rsid w:val="00E10E8E"/>
    <w:rsid w:val="00E13583"/>
    <w:rsid w:val="00E17E3F"/>
    <w:rsid w:val="00E219B7"/>
    <w:rsid w:val="00E268F8"/>
    <w:rsid w:val="00E362F3"/>
    <w:rsid w:val="00E42557"/>
    <w:rsid w:val="00E4669F"/>
    <w:rsid w:val="00E46F22"/>
    <w:rsid w:val="00E5071B"/>
    <w:rsid w:val="00E5081A"/>
    <w:rsid w:val="00E62AE1"/>
    <w:rsid w:val="00E65C7F"/>
    <w:rsid w:val="00E679D0"/>
    <w:rsid w:val="00E7417D"/>
    <w:rsid w:val="00E7682B"/>
    <w:rsid w:val="00E76C03"/>
    <w:rsid w:val="00E81C8B"/>
    <w:rsid w:val="00E9395C"/>
    <w:rsid w:val="00E95D91"/>
    <w:rsid w:val="00E96655"/>
    <w:rsid w:val="00EB6155"/>
    <w:rsid w:val="00EC0D46"/>
    <w:rsid w:val="00EC51C8"/>
    <w:rsid w:val="00EC5BE5"/>
    <w:rsid w:val="00ED2E1B"/>
    <w:rsid w:val="00ED7FC2"/>
    <w:rsid w:val="00EE0F99"/>
    <w:rsid w:val="00EE453B"/>
    <w:rsid w:val="00EF1B80"/>
    <w:rsid w:val="00EF34A0"/>
    <w:rsid w:val="00EF6839"/>
    <w:rsid w:val="00F03FE4"/>
    <w:rsid w:val="00F12901"/>
    <w:rsid w:val="00F153B4"/>
    <w:rsid w:val="00F250B1"/>
    <w:rsid w:val="00F30246"/>
    <w:rsid w:val="00F33F19"/>
    <w:rsid w:val="00F402C0"/>
    <w:rsid w:val="00F4067A"/>
    <w:rsid w:val="00F42258"/>
    <w:rsid w:val="00F45A3F"/>
    <w:rsid w:val="00F45AFC"/>
    <w:rsid w:val="00F50494"/>
    <w:rsid w:val="00F56F05"/>
    <w:rsid w:val="00F75776"/>
    <w:rsid w:val="00F76C4D"/>
    <w:rsid w:val="00F76E37"/>
    <w:rsid w:val="00FA12A3"/>
    <w:rsid w:val="00FA78DA"/>
    <w:rsid w:val="00FB534F"/>
    <w:rsid w:val="00FC4668"/>
    <w:rsid w:val="00FC5A3D"/>
    <w:rsid w:val="00FD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B2A15"/>
    <w:pPr>
      <w:widowControl w:val="0"/>
      <w:adjustRightInd w:val="0"/>
      <w:snapToGrid w:val="0"/>
      <w:spacing w:afterLines="50" w:after="50" w:line="420" w:lineRule="exact"/>
      <w:ind w:firstLineChars="200" w:firstLine="200"/>
      <w:jc w:val="both"/>
      <w:textAlignment w:val="baseline"/>
    </w:pPr>
    <w:rPr>
      <w:rFonts w:eastAsia="標楷體"/>
      <w:sz w:val="28"/>
    </w:rPr>
  </w:style>
  <w:style w:type="paragraph" w:styleId="1">
    <w:name w:val="heading 1"/>
    <w:basedOn w:val="a1"/>
    <w:next w:val="a1"/>
    <w:qFormat/>
    <w:rsid w:val="001E27B2"/>
    <w:pPr>
      <w:spacing w:afterLines="100" w:after="100" w:line="400" w:lineRule="atLeast"/>
      <w:ind w:firstLineChars="0" w:firstLine="0"/>
      <w:jc w:val="center"/>
      <w:outlineLvl w:val="0"/>
    </w:pPr>
    <w:rPr>
      <w:rFonts w:eastAsia="微軟正黑體"/>
      <w:bCs/>
      <w:sz w:val="44"/>
      <w:szCs w:val="44"/>
    </w:rPr>
  </w:style>
  <w:style w:type="paragraph" w:styleId="2">
    <w:name w:val="heading 2"/>
    <w:basedOn w:val="a1"/>
    <w:next w:val="a1"/>
    <w:qFormat/>
    <w:rsid w:val="001E27B2"/>
    <w:pPr>
      <w:spacing w:beforeLines="50" w:before="50"/>
      <w:ind w:firstLineChars="0" w:firstLine="0"/>
      <w:outlineLvl w:val="1"/>
    </w:pPr>
    <w:rPr>
      <w:rFonts w:eastAsia="微軟正黑體"/>
      <w:sz w:val="36"/>
    </w:rPr>
  </w:style>
  <w:style w:type="paragraph" w:styleId="3">
    <w:name w:val="heading 3"/>
    <w:basedOn w:val="a1"/>
    <w:next w:val="a1"/>
    <w:qFormat/>
    <w:rsid w:val="001E27B2"/>
    <w:pPr>
      <w:spacing w:line="280" w:lineRule="atLeast"/>
      <w:ind w:firstLineChars="0" w:firstLine="0"/>
      <w:outlineLvl w:val="2"/>
    </w:pPr>
    <w:rPr>
      <w:rFonts w:eastAsia="微軟正黑體"/>
      <w:sz w:val="32"/>
    </w:rPr>
  </w:style>
  <w:style w:type="paragraph" w:styleId="4">
    <w:name w:val="heading 4"/>
    <w:basedOn w:val="a1"/>
    <w:qFormat/>
    <w:rsid w:val="00452318"/>
    <w:pPr>
      <w:spacing w:line="280" w:lineRule="atLeast"/>
      <w:ind w:firstLineChars="0" w:firstLine="0"/>
      <w:outlineLvl w:val="3"/>
    </w:pPr>
    <w:rPr>
      <w:rFonts w:eastAsia="微軟正黑體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0">
    <w:name w:val="(1)"/>
    <w:basedOn w:val="a1"/>
    <w:autoRedefine/>
    <w:rsid w:val="001B0E27"/>
    <w:pPr>
      <w:tabs>
        <w:tab w:val="left" w:pos="559"/>
      </w:tabs>
      <w:spacing w:after="180"/>
      <w:ind w:leftChars="150" w:left="840" w:hangingChars="150" w:hanging="420"/>
    </w:pPr>
  </w:style>
  <w:style w:type="paragraph" w:customStyle="1" w:styleId="11">
    <w:name w:val="1"/>
    <w:basedOn w:val="a1"/>
    <w:next w:val="a1"/>
    <w:link w:val="13"/>
    <w:autoRedefine/>
    <w:rsid w:val="001B0E27"/>
    <w:pPr>
      <w:spacing w:after="180"/>
      <w:ind w:firstLineChars="0" w:firstLine="0"/>
    </w:pPr>
  </w:style>
  <w:style w:type="paragraph" w:customStyle="1" w:styleId="14">
    <w:name w:val="本文縮排 1"/>
    <w:basedOn w:val="a5"/>
    <w:rsid w:val="00385CA8"/>
    <w:pPr>
      <w:ind w:leftChars="150" w:left="150"/>
    </w:pPr>
  </w:style>
  <w:style w:type="paragraph" w:customStyle="1" w:styleId="a6">
    <w:name w:val="圖標題"/>
    <w:basedOn w:val="1"/>
    <w:rsid w:val="009B4D10"/>
    <w:pPr>
      <w:spacing w:afterLines="50" w:after="50" w:line="340" w:lineRule="atLeast"/>
    </w:pPr>
    <w:rPr>
      <w:b/>
      <w:bCs w:val="0"/>
      <w:sz w:val="28"/>
    </w:rPr>
  </w:style>
  <w:style w:type="paragraph" w:styleId="a7">
    <w:name w:val="header"/>
    <w:basedOn w:val="a1"/>
    <w:rsid w:val="00A7759F"/>
    <w:pPr>
      <w:tabs>
        <w:tab w:val="center" w:pos="4153"/>
        <w:tab w:val="right" w:pos="8306"/>
      </w:tabs>
      <w:spacing w:line="240" w:lineRule="atLeast"/>
      <w:ind w:firstLine="0"/>
    </w:pPr>
    <w:rPr>
      <w:rFonts w:eastAsia="新細明體"/>
      <w:sz w:val="20"/>
    </w:rPr>
  </w:style>
  <w:style w:type="paragraph" w:styleId="a8">
    <w:name w:val="footer"/>
    <w:basedOn w:val="a1"/>
    <w:rsid w:val="00A7759F"/>
    <w:pPr>
      <w:spacing w:beforeLines="50" w:before="50" w:afterLines="0" w:after="0" w:line="200" w:lineRule="atLeast"/>
      <w:ind w:firstLine="0"/>
    </w:pPr>
    <w:rPr>
      <w:rFonts w:eastAsia="新細明體"/>
      <w:sz w:val="20"/>
    </w:rPr>
  </w:style>
  <w:style w:type="paragraph" w:styleId="a5">
    <w:name w:val="Body Text"/>
    <w:basedOn w:val="a1"/>
    <w:rsid w:val="00B50678"/>
    <w:pPr>
      <w:ind w:firstLineChars="0" w:firstLine="0"/>
    </w:pPr>
    <w:rPr>
      <w:rFonts w:hAnsi="標楷體"/>
      <w:szCs w:val="24"/>
    </w:rPr>
  </w:style>
  <w:style w:type="paragraph" w:customStyle="1" w:styleId="15">
    <w:name w:val="內文縮排 1"/>
    <w:basedOn w:val="a1"/>
    <w:rsid w:val="00385CA8"/>
    <w:pPr>
      <w:ind w:leftChars="150" w:left="150"/>
    </w:pPr>
  </w:style>
  <w:style w:type="paragraph" w:customStyle="1" w:styleId="16">
    <w:name w:val="內文縮排 (1)"/>
    <w:basedOn w:val="a1"/>
    <w:rsid w:val="00385CA8"/>
    <w:pPr>
      <w:ind w:leftChars="300" w:left="300"/>
    </w:pPr>
  </w:style>
  <w:style w:type="paragraph" w:customStyle="1" w:styleId="17">
    <w:name w:val="本文縮排 (1)"/>
    <w:basedOn w:val="a5"/>
    <w:rsid w:val="00385CA8"/>
    <w:pPr>
      <w:ind w:leftChars="300" w:left="300"/>
    </w:pPr>
  </w:style>
  <w:style w:type="table" w:customStyle="1" w:styleId="18">
    <w:name w:val="表格樣式1"/>
    <w:basedOn w:val="a3"/>
    <w:rsid w:val="00E76C03"/>
    <w:pPr>
      <w:widowControl w:val="0"/>
      <w:adjustRightInd w:val="0"/>
      <w:snapToGrid w:val="0"/>
      <w:spacing w:line="300" w:lineRule="atLeast"/>
      <w:ind w:leftChars="150" w:left="150" w:rightChars="50" w:right="50" w:firstLine="482"/>
      <w:jc w:val="both"/>
      <w:textAlignment w:val="baseline"/>
    </w:pPr>
    <w:rPr>
      <w:rFonts w:eastAsia="標楷體"/>
    </w:rPr>
    <w:tblPr>
      <w:tblBorders>
        <w:top w:val="single" w:sz="12" w:space="0" w:color="auto"/>
        <w:bottom w:val="single" w:sz="12" w:space="0" w:color="auto"/>
        <w:insideH w:val="single" w:sz="4" w:space="0" w:color="auto"/>
      </w:tblBorders>
    </w:tblPr>
    <w:tblStylePr w:type="firstRow">
      <w:pPr>
        <w:jc w:val="center"/>
      </w:pPr>
      <w:rPr>
        <w:rFonts w:eastAsia="Arial Unicode MS"/>
      </w:rPr>
      <w:tblPr/>
      <w:tcPr>
        <w:shd w:val="clear" w:color="auto" w:fill="E6E6E6"/>
        <w:vAlign w:val="center"/>
      </w:tcPr>
    </w:tblStylePr>
    <w:tblStylePr w:type="firstCol">
      <w:tblPr/>
      <w:tcPr>
        <w:shd w:val="clear" w:color="auto" w:fill="E6E6E6"/>
      </w:tcPr>
    </w:tblStylePr>
  </w:style>
  <w:style w:type="table" w:styleId="a9">
    <w:name w:val="Table Grid"/>
    <w:basedOn w:val="a3"/>
    <w:rsid w:val="00272C4C"/>
    <w:pPr>
      <w:widowControl w:val="0"/>
      <w:adjustRightInd w:val="0"/>
      <w:snapToGrid w:val="0"/>
      <w:spacing w:afterLines="50" w:after="50" w:line="340" w:lineRule="atLeast"/>
      <w:ind w:firstLine="482"/>
      <w:jc w:val="both"/>
      <w:textAlignment w:val="baseline"/>
    </w:pPr>
    <w:tblPr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2" w:space="0" w:color="auto"/>
        <w:insideV w:val="single" w:sz="2" w:space="0" w:color="auto"/>
      </w:tblBorders>
    </w:tblPr>
  </w:style>
  <w:style w:type="table" w:customStyle="1" w:styleId="20">
    <w:name w:val="表格樣式2"/>
    <w:basedOn w:val="a3"/>
    <w:rsid w:val="00113450"/>
    <w:pPr>
      <w:ind w:leftChars="150" w:left="150" w:rightChars="50" w:right="50"/>
    </w:pPr>
    <w:rPr>
      <w:rFonts w:eastAsia="標楷體"/>
    </w:rPr>
    <w:tblPr>
      <w:tblBorders>
        <w:top w:val="single" w:sz="8" w:space="0" w:color="auto"/>
        <w:bottom w:val="single" w:sz="12" w:space="0" w:color="auto"/>
        <w:insideH w:val="single" w:sz="4" w:space="0" w:color="auto"/>
      </w:tblBorders>
    </w:tblPr>
    <w:tblStylePr w:type="firstRow">
      <w:pPr>
        <w:wordWrap/>
        <w:jc w:val="center"/>
      </w:pPr>
      <w:tblPr/>
      <w:tcPr>
        <w:tcBorders>
          <w:top w:val="single" w:sz="12" w:space="0" w:color="auto"/>
          <w:bottom w:val="single" w:sz="12" w:space="0" w:color="auto"/>
          <w:insideH w:val="nil"/>
        </w:tcBorders>
        <w:shd w:val="clear" w:color="auto" w:fill="E6E6E6"/>
        <w:vAlign w:val="center"/>
      </w:tcPr>
    </w:tblStylePr>
  </w:style>
  <w:style w:type="table" w:customStyle="1" w:styleId="30">
    <w:name w:val="表格樣式3"/>
    <w:basedOn w:val="a3"/>
    <w:rsid w:val="00113450"/>
    <w:rPr>
      <w:rFonts w:eastAsia="標楷體"/>
    </w:rPr>
    <w:tblPr>
      <w:tblBorders>
        <w:top w:val="single" w:sz="12" w:space="0" w:color="auto"/>
        <w:bottom w:val="single" w:sz="12" w:space="0" w:color="auto"/>
        <w:insideH w:val="single" w:sz="4" w:space="0" w:color="auto"/>
      </w:tblBorders>
    </w:tblPr>
    <w:tblStylePr w:type="firstCol">
      <w:tblPr/>
      <w:tcPr>
        <w:shd w:val="clear" w:color="auto" w:fill="E6E6E6"/>
      </w:tcPr>
    </w:tblStylePr>
  </w:style>
  <w:style w:type="paragraph" w:customStyle="1" w:styleId="120">
    <w:name w:val="表格文字12"/>
    <w:basedOn w:val="a5"/>
    <w:rsid w:val="00FA78DA"/>
    <w:pPr>
      <w:spacing w:afterLines="0" w:after="0" w:line="300" w:lineRule="exact"/>
      <w:ind w:leftChars="15" w:left="15" w:rightChars="15" w:right="15"/>
    </w:pPr>
    <w:rPr>
      <w:sz w:val="24"/>
    </w:rPr>
  </w:style>
  <w:style w:type="paragraph" w:customStyle="1" w:styleId="12">
    <w:name w:val="表格文字項目12"/>
    <w:basedOn w:val="120"/>
    <w:rsid w:val="00385CA8"/>
    <w:pPr>
      <w:numPr>
        <w:numId w:val="1"/>
      </w:numPr>
      <w:ind w:leftChars="20" w:left="20" w:rightChars="20" w:right="20" w:hangingChars="100" w:hanging="284"/>
    </w:pPr>
  </w:style>
  <w:style w:type="paragraph" w:customStyle="1" w:styleId="5">
    <w:name w:val="標題5"/>
    <w:link w:val="50"/>
    <w:rsid w:val="00E42557"/>
    <w:pPr>
      <w:snapToGrid w:val="0"/>
      <w:spacing w:beforeLines="50" w:before="50" w:afterLines="50" w:after="50" w:line="280" w:lineRule="exact"/>
      <w:ind w:leftChars="200" w:left="200"/>
      <w:jc w:val="both"/>
    </w:pPr>
    <w:rPr>
      <w:rFonts w:eastAsia="標楷體"/>
      <w:b/>
      <w:kern w:val="2"/>
      <w:sz w:val="28"/>
      <w:szCs w:val="24"/>
    </w:rPr>
  </w:style>
  <w:style w:type="character" w:customStyle="1" w:styleId="50">
    <w:name w:val="標題5 字元"/>
    <w:basedOn w:val="a2"/>
    <w:link w:val="5"/>
    <w:rsid w:val="00E42557"/>
    <w:rPr>
      <w:rFonts w:eastAsia="標楷體"/>
      <w:b/>
      <w:kern w:val="2"/>
      <w:sz w:val="28"/>
      <w:szCs w:val="24"/>
      <w:lang w:val="en-US" w:eastAsia="zh-TW" w:bidi="ar-SA"/>
    </w:rPr>
  </w:style>
  <w:style w:type="paragraph" w:customStyle="1" w:styleId="100">
    <w:name w:val="表格文字10"/>
    <w:basedOn w:val="120"/>
    <w:rsid w:val="00FA78DA"/>
    <w:pPr>
      <w:spacing w:line="260" w:lineRule="atLeast"/>
      <w:ind w:leftChars="10" w:left="10" w:rightChars="10" w:right="10"/>
    </w:pPr>
    <w:rPr>
      <w:sz w:val="20"/>
    </w:rPr>
  </w:style>
  <w:style w:type="paragraph" w:customStyle="1" w:styleId="101">
    <w:name w:val="表格文字項目10"/>
    <w:basedOn w:val="12"/>
    <w:rsid w:val="00385CA8"/>
    <w:pPr>
      <w:spacing w:line="240" w:lineRule="atLeast"/>
      <w:ind w:hanging="142"/>
    </w:pPr>
    <w:rPr>
      <w:sz w:val="20"/>
    </w:rPr>
  </w:style>
  <w:style w:type="paragraph" w:customStyle="1" w:styleId="aa">
    <w:name w:val="表標題"/>
    <w:basedOn w:val="a6"/>
    <w:rsid w:val="009B4D10"/>
    <w:pPr>
      <w:spacing w:before="180" w:afterLines="0" w:after="0"/>
      <w:jc w:val="left"/>
    </w:pPr>
  </w:style>
  <w:style w:type="character" w:styleId="ab">
    <w:name w:val="page number"/>
    <w:basedOn w:val="a2"/>
    <w:rsid w:val="00F50494"/>
  </w:style>
  <w:style w:type="paragraph" w:styleId="ac">
    <w:name w:val="footnote text"/>
    <w:basedOn w:val="a1"/>
    <w:semiHidden/>
    <w:rsid w:val="00591D54"/>
    <w:pPr>
      <w:jc w:val="left"/>
    </w:pPr>
    <w:rPr>
      <w:sz w:val="20"/>
    </w:rPr>
  </w:style>
  <w:style w:type="character" w:styleId="ad">
    <w:name w:val="footnote reference"/>
    <w:basedOn w:val="a2"/>
    <w:semiHidden/>
    <w:rsid w:val="00591D54"/>
    <w:rPr>
      <w:vertAlign w:val="superscript"/>
    </w:rPr>
  </w:style>
  <w:style w:type="paragraph" w:customStyle="1" w:styleId="a0">
    <w:name w:val="項目"/>
    <w:basedOn w:val="a1"/>
    <w:rsid w:val="00D628E6"/>
    <w:pPr>
      <w:numPr>
        <w:numId w:val="2"/>
      </w:numPr>
      <w:spacing w:afterLines="0" w:after="0"/>
      <w:ind w:leftChars="100" w:left="100" w:hangingChars="120" w:hanging="120"/>
    </w:pPr>
  </w:style>
  <w:style w:type="paragraph" w:customStyle="1" w:styleId="140">
    <w:name w:val="表格文字14"/>
    <w:basedOn w:val="120"/>
    <w:rsid w:val="00FA78DA"/>
    <w:pPr>
      <w:spacing w:line="340" w:lineRule="exact"/>
    </w:pPr>
    <w:rPr>
      <w:sz w:val="28"/>
    </w:rPr>
  </w:style>
  <w:style w:type="paragraph" w:styleId="ae">
    <w:name w:val="List Paragraph"/>
    <w:basedOn w:val="a1"/>
    <w:link w:val="af"/>
    <w:uiPriority w:val="34"/>
    <w:qFormat/>
    <w:rsid w:val="001B0E27"/>
    <w:pPr>
      <w:ind w:leftChars="200" w:left="480"/>
    </w:pPr>
  </w:style>
  <w:style w:type="paragraph" w:customStyle="1" w:styleId="a">
    <w:name w:val="內標題一"/>
    <w:basedOn w:val="ae"/>
    <w:link w:val="af0"/>
    <w:qFormat/>
    <w:rsid w:val="001B0E27"/>
    <w:pPr>
      <w:numPr>
        <w:numId w:val="3"/>
      </w:numPr>
      <w:spacing w:after="180"/>
      <w:ind w:leftChars="0" w:left="0" w:firstLineChars="0" w:firstLine="0"/>
    </w:pPr>
  </w:style>
  <w:style w:type="paragraph" w:customStyle="1" w:styleId="af1">
    <w:name w:val="（一）內次標題（一）"/>
    <w:basedOn w:val="11"/>
    <w:link w:val="af2"/>
    <w:qFormat/>
    <w:rsid w:val="001B0E27"/>
    <w:pPr>
      <w:ind w:left="559"/>
    </w:pPr>
  </w:style>
  <w:style w:type="character" w:customStyle="1" w:styleId="af">
    <w:name w:val="清單段落 字元"/>
    <w:basedOn w:val="a2"/>
    <w:link w:val="ae"/>
    <w:uiPriority w:val="34"/>
    <w:rsid w:val="001B0E27"/>
    <w:rPr>
      <w:rFonts w:eastAsia="標楷體"/>
      <w:sz w:val="28"/>
    </w:rPr>
  </w:style>
  <w:style w:type="character" w:customStyle="1" w:styleId="af0">
    <w:name w:val="內標題一 字元"/>
    <w:basedOn w:val="af"/>
    <w:link w:val="a"/>
    <w:rsid w:val="001B0E27"/>
    <w:rPr>
      <w:rFonts w:eastAsia="標楷體"/>
      <w:sz w:val="28"/>
    </w:rPr>
  </w:style>
  <w:style w:type="character" w:customStyle="1" w:styleId="13">
    <w:name w:val="1 字元"/>
    <w:basedOn w:val="a2"/>
    <w:link w:val="11"/>
    <w:rsid w:val="001B0E27"/>
    <w:rPr>
      <w:rFonts w:eastAsia="標楷體"/>
      <w:sz w:val="28"/>
    </w:rPr>
  </w:style>
  <w:style w:type="character" w:customStyle="1" w:styleId="af2">
    <w:name w:val="（一）內次標題（一） 字元"/>
    <w:basedOn w:val="13"/>
    <w:link w:val="af1"/>
    <w:rsid w:val="001B0E27"/>
    <w:rPr>
      <w:rFonts w:eastAsia="標楷體"/>
      <w:sz w:val="28"/>
    </w:rPr>
  </w:style>
  <w:style w:type="paragraph" w:styleId="af3">
    <w:name w:val="Balloon Text"/>
    <w:basedOn w:val="a1"/>
    <w:link w:val="af4"/>
    <w:rsid w:val="0081206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2"/>
    <w:link w:val="af3"/>
    <w:rsid w:val="0081206A"/>
    <w:rPr>
      <w:rFonts w:asciiTheme="majorHAnsi" w:eastAsiaTheme="majorEastAsia" w:hAnsiTheme="majorHAnsi" w:cstheme="majorBidi"/>
      <w:sz w:val="18"/>
      <w:szCs w:val="18"/>
    </w:rPr>
  </w:style>
  <w:style w:type="paragraph" w:styleId="af5">
    <w:name w:val="Title"/>
    <w:basedOn w:val="a1"/>
    <w:next w:val="a1"/>
    <w:link w:val="af6"/>
    <w:uiPriority w:val="10"/>
    <w:qFormat/>
    <w:rsid w:val="00EE0F99"/>
    <w:pPr>
      <w:adjustRightInd/>
      <w:snapToGrid/>
      <w:spacing w:before="240" w:afterLines="0" w:after="60" w:line="240" w:lineRule="auto"/>
      <w:ind w:firstLineChars="0" w:firstLine="0"/>
      <w:jc w:val="center"/>
      <w:textAlignment w:val="auto"/>
      <w:outlineLvl w:val="0"/>
    </w:pPr>
    <w:rPr>
      <w:rFonts w:asciiTheme="majorHAnsi" w:eastAsia="新細明體" w:hAnsiTheme="majorHAnsi" w:cstheme="majorBidi"/>
      <w:b/>
      <w:bCs/>
      <w:kern w:val="2"/>
      <w:sz w:val="32"/>
      <w:szCs w:val="32"/>
    </w:rPr>
  </w:style>
  <w:style w:type="character" w:customStyle="1" w:styleId="af6">
    <w:name w:val="標題 字元"/>
    <w:basedOn w:val="a2"/>
    <w:link w:val="af5"/>
    <w:uiPriority w:val="10"/>
    <w:rsid w:val="00EE0F99"/>
    <w:rPr>
      <w:rFonts w:asciiTheme="majorHAnsi" w:hAnsiTheme="majorHAnsi" w:cstheme="majorBidi"/>
      <w:b/>
      <w:bCs/>
      <w:kern w:val="2"/>
      <w:sz w:val="32"/>
      <w:szCs w:val="32"/>
    </w:rPr>
  </w:style>
  <w:style w:type="character" w:styleId="af7">
    <w:name w:val="Hyperlink"/>
    <w:basedOn w:val="a2"/>
    <w:unhideWhenUsed/>
    <w:rsid w:val="000111DA"/>
    <w:rPr>
      <w:color w:val="0000FF" w:themeColor="hyperlink"/>
      <w:u w:val="single"/>
    </w:rPr>
  </w:style>
  <w:style w:type="character" w:styleId="af8">
    <w:name w:val="FollowedHyperlink"/>
    <w:basedOn w:val="a2"/>
    <w:semiHidden/>
    <w:unhideWhenUsed/>
    <w:rsid w:val="00BD5A79"/>
    <w:rPr>
      <w:color w:val="800080" w:themeColor="followedHyperlink"/>
      <w:u w:val="single"/>
    </w:rPr>
  </w:style>
  <w:style w:type="paragraph" w:styleId="af9">
    <w:name w:val="Date"/>
    <w:basedOn w:val="a1"/>
    <w:next w:val="a1"/>
    <w:link w:val="afa"/>
    <w:rsid w:val="00FC4668"/>
    <w:pPr>
      <w:jc w:val="right"/>
    </w:pPr>
  </w:style>
  <w:style w:type="character" w:customStyle="1" w:styleId="afa">
    <w:name w:val="日期 字元"/>
    <w:basedOn w:val="a2"/>
    <w:link w:val="af9"/>
    <w:rsid w:val="00FC4668"/>
    <w:rPr>
      <w:rFonts w:eastAsia="標楷體"/>
      <w:sz w:val="28"/>
    </w:rPr>
  </w:style>
  <w:style w:type="paragraph" w:styleId="Web">
    <w:name w:val="Normal (Web)"/>
    <w:basedOn w:val="a1"/>
    <w:uiPriority w:val="99"/>
    <w:semiHidden/>
    <w:unhideWhenUsed/>
    <w:rsid w:val="003435A0"/>
    <w:pPr>
      <w:widowControl/>
      <w:adjustRightInd/>
      <w:snapToGrid/>
      <w:spacing w:before="100" w:beforeAutospacing="1" w:afterLines="0" w:after="100" w:afterAutospacing="1" w:line="240" w:lineRule="auto"/>
      <w:ind w:firstLineChars="0" w:firstLine="0"/>
      <w:jc w:val="left"/>
      <w:textAlignment w:val="auto"/>
    </w:pPr>
    <w:rPr>
      <w:rFonts w:ascii="新細明體" w:eastAsia="新細明體" w:hAnsi="新細明體" w:cs="新細明體"/>
      <w:sz w:val="24"/>
      <w:szCs w:val="24"/>
    </w:rPr>
  </w:style>
  <w:style w:type="character" w:styleId="afb">
    <w:name w:val="Strong"/>
    <w:basedOn w:val="a2"/>
    <w:uiPriority w:val="22"/>
    <w:qFormat/>
    <w:rsid w:val="003435A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B2A15"/>
    <w:pPr>
      <w:widowControl w:val="0"/>
      <w:adjustRightInd w:val="0"/>
      <w:snapToGrid w:val="0"/>
      <w:spacing w:afterLines="50" w:after="50" w:line="420" w:lineRule="exact"/>
      <w:ind w:firstLineChars="200" w:firstLine="200"/>
      <w:jc w:val="both"/>
      <w:textAlignment w:val="baseline"/>
    </w:pPr>
    <w:rPr>
      <w:rFonts w:eastAsia="標楷體"/>
      <w:sz w:val="28"/>
    </w:rPr>
  </w:style>
  <w:style w:type="paragraph" w:styleId="1">
    <w:name w:val="heading 1"/>
    <w:basedOn w:val="a1"/>
    <w:next w:val="a1"/>
    <w:qFormat/>
    <w:rsid w:val="001E27B2"/>
    <w:pPr>
      <w:spacing w:afterLines="100" w:after="100" w:line="400" w:lineRule="atLeast"/>
      <w:ind w:firstLineChars="0" w:firstLine="0"/>
      <w:jc w:val="center"/>
      <w:outlineLvl w:val="0"/>
    </w:pPr>
    <w:rPr>
      <w:rFonts w:eastAsia="微軟正黑體"/>
      <w:bCs/>
      <w:sz w:val="44"/>
      <w:szCs w:val="44"/>
    </w:rPr>
  </w:style>
  <w:style w:type="paragraph" w:styleId="2">
    <w:name w:val="heading 2"/>
    <w:basedOn w:val="a1"/>
    <w:next w:val="a1"/>
    <w:qFormat/>
    <w:rsid w:val="001E27B2"/>
    <w:pPr>
      <w:spacing w:beforeLines="50" w:before="50"/>
      <w:ind w:firstLineChars="0" w:firstLine="0"/>
      <w:outlineLvl w:val="1"/>
    </w:pPr>
    <w:rPr>
      <w:rFonts w:eastAsia="微軟正黑體"/>
      <w:sz w:val="36"/>
    </w:rPr>
  </w:style>
  <w:style w:type="paragraph" w:styleId="3">
    <w:name w:val="heading 3"/>
    <w:basedOn w:val="a1"/>
    <w:next w:val="a1"/>
    <w:qFormat/>
    <w:rsid w:val="001E27B2"/>
    <w:pPr>
      <w:spacing w:line="280" w:lineRule="atLeast"/>
      <w:ind w:firstLineChars="0" w:firstLine="0"/>
      <w:outlineLvl w:val="2"/>
    </w:pPr>
    <w:rPr>
      <w:rFonts w:eastAsia="微軟正黑體"/>
      <w:sz w:val="32"/>
    </w:rPr>
  </w:style>
  <w:style w:type="paragraph" w:styleId="4">
    <w:name w:val="heading 4"/>
    <w:basedOn w:val="a1"/>
    <w:qFormat/>
    <w:rsid w:val="00452318"/>
    <w:pPr>
      <w:spacing w:line="280" w:lineRule="atLeast"/>
      <w:ind w:firstLineChars="0" w:firstLine="0"/>
      <w:outlineLvl w:val="3"/>
    </w:pPr>
    <w:rPr>
      <w:rFonts w:eastAsia="微軟正黑體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0">
    <w:name w:val="(1)"/>
    <w:basedOn w:val="a1"/>
    <w:autoRedefine/>
    <w:rsid w:val="001B0E27"/>
    <w:pPr>
      <w:tabs>
        <w:tab w:val="left" w:pos="559"/>
      </w:tabs>
      <w:spacing w:after="180"/>
      <w:ind w:leftChars="150" w:left="840" w:hangingChars="150" w:hanging="420"/>
    </w:pPr>
  </w:style>
  <w:style w:type="paragraph" w:customStyle="1" w:styleId="11">
    <w:name w:val="1"/>
    <w:basedOn w:val="a1"/>
    <w:next w:val="a1"/>
    <w:link w:val="13"/>
    <w:autoRedefine/>
    <w:rsid w:val="001B0E27"/>
    <w:pPr>
      <w:spacing w:after="180"/>
      <w:ind w:firstLineChars="0" w:firstLine="0"/>
    </w:pPr>
  </w:style>
  <w:style w:type="paragraph" w:customStyle="1" w:styleId="14">
    <w:name w:val="本文縮排 1"/>
    <w:basedOn w:val="a5"/>
    <w:rsid w:val="00385CA8"/>
    <w:pPr>
      <w:ind w:leftChars="150" w:left="150"/>
    </w:pPr>
  </w:style>
  <w:style w:type="paragraph" w:customStyle="1" w:styleId="a6">
    <w:name w:val="圖標題"/>
    <w:basedOn w:val="1"/>
    <w:rsid w:val="009B4D10"/>
    <w:pPr>
      <w:spacing w:afterLines="50" w:after="50" w:line="340" w:lineRule="atLeast"/>
    </w:pPr>
    <w:rPr>
      <w:b/>
      <w:bCs w:val="0"/>
      <w:sz w:val="28"/>
    </w:rPr>
  </w:style>
  <w:style w:type="paragraph" w:styleId="a7">
    <w:name w:val="header"/>
    <w:basedOn w:val="a1"/>
    <w:rsid w:val="00A7759F"/>
    <w:pPr>
      <w:tabs>
        <w:tab w:val="center" w:pos="4153"/>
        <w:tab w:val="right" w:pos="8306"/>
      </w:tabs>
      <w:spacing w:line="240" w:lineRule="atLeast"/>
      <w:ind w:firstLine="0"/>
    </w:pPr>
    <w:rPr>
      <w:rFonts w:eastAsia="新細明體"/>
      <w:sz w:val="20"/>
    </w:rPr>
  </w:style>
  <w:style w:type="paragraph" w:styleId="a8">
    <w:name w:val="footer"/>
    <w:basedOn w:val="a1"/>
    <w:rsid w:val="00A7759F"/>
    <w:pPr>
      <w:spacing w:beforeLines="50" w:before="50" w:afterLines="0" w:after="0" w:line="200" w:lineRule="atLeast"/>
      <w:ind w:firstLine="0"/>
    </w:pPr>
    <w:rPr>
      <w:rFonts w:eastAsia="新細明體"/>
      <w:sz w:val="20"/>
    </w:rPr>
  </w:style>
  <w:style w:type="paragraph" w:styleId="a5">
    <w:name w:val="Body Text"/>
    <w:basedOn w:val="a1"/>
    <w:rsid w:val="00B50678"/>
    <w:pPr>
      <w:ind w:firstLineChars="0" w:firstLine="0"/>
    </w:pPr>
    <w:rPr>
      <w:rFonts w:hAnsi="標楷體"/>
      <w:szCs w:val="24"/>
    </w:rPr>
  </w:style>
  <w:style w:type="paragraph" w:customStyle="1" w:styleId="15">
    <w:name w:val="內文縮排 1"/>
    <w:basedOn w:val="a1"/>
    <w:rsid w:val="00385CA8"/>
    <w:pPr>
      <w:ind w:leftChars="150" w:left="150"/>
    </w:pPr>
  </w:style>
  <w:style w:type="paragraph" w:customStyle="1" w:styleId="16">
    <w:name w:val="內文縮排 (1)"/>
    <w:basedOn w:val="a1"/>
    <w:rsid w:val="00385CA8"/>
    <w:pPr>
      <w:ind w:leftChars="300" w:left="300"/>
    </w:pPr>
  </w:style>
  <w:style w:type="paragraph" w:customStyle="1" w:styleId="17">
    <w:name w:val="本文縮排 (1)"/>
    <w:basedOn w:val="a5"/>
    <w:rsid w:val="00385CA8"/>
    <w:pPr>
      <w:ind w:leftChars="300" w:left="300"/>
    </w:pPr>
  </w:style>
  <w:style w:type="table" w:customStyle="1" w:styleId="18">
    <w:name w:val="表格樣式1"/>
    <w:basedOn w:val="a3"/>
    <w:rsid w:val="00E76C03"/>
    <w:pPr>
      <w:widowControl w:val="0"/>
      <w:adjustRightInd w:val="0"/>
      <w:snapToGrid w:val="0"/>
      <w:spacing w:line="300" w:lineRule="atLeast"/>
      <w:ind w:leftChars="150" w:left="150" w:rightChars="50" w:right="50" w:firstLine="482"/>
      <w:jc w:val="both"/>
      <w:textAlignment w:val="baseline"/>
    </w:pPr>
    <w:rPr>
      <w:rFonts w:eastAsia="標楷體"/>
    </w:rPr>
    <w:tblPr>
      <w:tblBorders>
        <w:top w:val="single" w:sz="12" w:space="0" w:color="auto"/>
        <w:bottom w:val="single" w:sz="12" w:space="0" w:color="auto"/>
        <w:insideH w:val="single" w:sz="4" w:space="0" w:color="auto"/>
      </w:tblBorders>
    </w:tblPr>
    <w:tblStylePr w:type="firstRow">
      <w:pPr>
        <w:jc w:val="center"/>
      </w:pPr>
      <w:rPr>
        <w:rFonts w:eastAsia="Arial Unicode MS"/>
      </w:rPr>
      <w:tblPr/>
      <w:tcPr>
        <w:shd w:val="clear" w:color="auto" w:fill="E6E6E6"/>
        <w:vAlign w:val="center"/>
      </w:tcPr>
    </w:tblStylePr>
    <w:tblStylePr w:type="firstCol">
      <w:tblPr/>
      <w:tcPr>
        <w:shd w:val="clear" w:color="auto" w:fill="E6E6E6"/>
      </w:tcPr>
    </w:tblStylePr>
  </w:style>
  <w:style w:type="table" w:styleId="a9">
    <w:name w:val="Table Grid"/>
    <w:basedOn w:val="a3"/>
    <w:rsid w:val="00272C4C"/>
    <w:pPr>
      <w:widowControl w:val="0"/>
      <w:adjustRightInd w:val="0"/>
      <w:snapToGrid w:val="0"/>
      <w:spacing w:afterLines="50" w:after="50" w:line="340" w:lineRule="atLeast"/>
      <w:ind w:firstLine="482"/>
      <w:jc w:val="both"/>
      <w:textAlignment w:val="baseline"/>
    </w:pPr>
    <w:tblPr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2" w:space="0" w:color="auto"/>
        <w:insideV w:val="single" w:sz="2" w:space="0" w:color="auto"/>
      </w:tblBorders>
    </w:tblPr>
  </w:style>
  <w:style w:type="table" w:customStyle="1" w:styleId="20">
    <w:name w:val="表格樣式2"/>
    <w:basedOn w:val="a3"/>
    <w:rsid w:val="00113450"/>
    <w:pPr>
      <w:ind w:leftChars="150" w:left="150" w:rightChars="50" w:right="50"/>
    </w:pPr>
    <w:rPr>
      <w:rFonts w:eastAsia="標楷體"/>
    </w:rPr>
    <w:tblPr>
      <w:tblBorders>
        <w:top w:val="single" w:sz="8" w:space="0" w:color="auto"/>
        <w:bottom w:val="single" w:sz="12" w:space="0" w:color="auto"/>
        <w:insideH w:val="single" w:sz="4" w:space="0" w:color="auto"/>
      </w:tblBorders>
    </w:tblPr>
    <w:tblStylePr w:type="firstRow">
      <w:pPr>
        <w:wordWrap/>
        <w:jc w:val="center"/>
      </w:pPr>
      <w:tblPr/>
      <w:tcPr>
        <w:tcBorders>
          <w:top w:val="single" w:sz="12" w:space="0" w:color="auto"/>
          <w:bottom w:val="single" w:sz="12" w:space="0" w:color="auto"/>
          <w:insideH w:val="nil"/>
        </w:tcBorders>
        <w:shd w:val="clear" w:color="auto" w:fill="E6E6E6"/>
        <w:vAlign w:val="center"/>
      </w:tcPr>
    </w:tblStylePr>
  </w:style>
  <w:style w:type="table" w:customStyle="1" w:styleId="30">
    <w:name w:val="表格樣式3"/>
    <w:basedOn w:val="a3"/>
    <w:rsid w:val="00113450"/>
    <w:rPr>
      <w:rFonts w:eastAsia="標楷體"/>
    </w:rPr>
    <w:tblPr>
      <w:tblBorders>
        <w:top w:val="single" w:sz="12" w:space="0" w:color="auto"/>
        <w:bottom w:val="single" w:sz="12" w:space="0" w:color="auto"/>
        <w:insideH w:val="single" w:sz="4" w:space="0" w:color="auto"/>
      </w:tblBorders>
    </w:tblPr>
    <w:tblStylePr w:type="firstCol">
      <w:tblPr/>
      <w:tcPr>
        <w:shd w:val="clear" w:color="auto" w:fill="E6E6E6"/>
      </w:tcPr>
    </w:tblStylePr>
  </w:style>
  <w:style w:type="paragraph" w:customStyle="1" w:styleId="120">
    <w:name w:val="表格文字12"/>
    <w:basedOn w:val="a5"/>
    <w:rsid w:val="00FA78DA"/>
    <w:pPr>
      <w:spacing w:afterLines="0" w:after="0" w:line="300" w:lineRule="exact"/>
      <w:ind w:leftChars="15" w:left="15" w:rightChars="15" w:right="15"/>
    </w:pPr>
    <w:rPr>
      <w:sz w:val="24"/>
    </w:rPr>
  </w:style>
  <w:style w:type="paragraph" w:customStyle="1" w:styleId="12">
    <w:name w:val="表格文字項目12"/>
    <w:basedOn w:val="120"/>
    <w:rsid w:val="00385CA8"/>
    <w:pPr>
      <w:numPr>
        <w:numId w:val="1"/>
      </w:numPr>
      <w:ind w:leftChars="20" w:left="20" w:rightChars="20" w:right="20" w:hangingChars="100" w:hanging="284"/>
    </w:pPr>
  </w:style>
  <w:style w:type="paragraph" w:customStyle="1" w:styleId="5">
    <w:name w:val="標題5"/>
    <w:link w:val="50"/>
    <w:rsid w:val="00E42557"/>
    <w:pPr>
      <w:snapToGrid w:val="0"/>
      <w:spacing w:beforeLines="50" w:before="50" w:afterLines="50" w:after="50" w:line="280" w:lineRule="exact"/>
      <w:ind w:leftChars="200" w:left="200"/>
      <w:jc w:val="both"/>
    </w:pPr>
    <w:rPr>
      <w:rFonts w:eastAsia="標楷體"/>
      <w:b/>
      <w:kern w:val="2"/>
      <w:sz w:val="28"/>
      <w:szCs w:val="24"/>
    </w:rPr>
  </w:style>
  <w:style w:type="character" w:customStyle="1" w:styleId="50">
    <w:name w:val="標題5 字元"/>
    <w:basedOn w:val="a2"/>
    <w:link w:val="5"/>
    <w:rsid w:val="00E42557"/>
    <w:rPr>
      <w:rFonts w:eastAsia="標楷體"/>
      <w:b/>
      <w:kern w:val="2"/>
      <w:sz w:val="28"/>
      <w:szCs w:val="24"/>
      <w:lang w:val="en-US" w:eastAsia="zh-TW" w:bidi="ar-SA"/>
    </w:rPr>
  </w:style>
  <w:style w:type="paragraph" w:customStyle="1" w:styleId="100">
    <w:name w:val="表格文字10"/>
    <w:basedOn w:val="120"/>
    <w:rsid w:val="00FA78DA"/>
    <w:pPr>
      <w:spacing w:line="260" w:lineRule="atLeast"/>
      <w:ind w:leftChars="10" w:left="10" w:rightChars="10" w:right="10"/>
    </w:pPr>
    <w:rPr>
      <w:sz w:val="20"/>
    </w:rPr>
  </w:style>
  <w:style w:type="paragraph" w:customStyle="1" w:styleId="101">
    <w:name w:val="表格文字項目10"/>
    <w:basedOn w:val="12"/>
    <w:rsid w:val="00385CA8"/>
    <w:pPr>
      <w:spacing w:line="240" w:lineRule="atLeast"/>
      <w:ind w:hanging="142"/>
    </w:pPr>
    <w:rPr>
      <w:sz w:val="20"/>
    </w:rPr>
  </w:style>
  <w:style w:type="paragraph" w:customStyle="1" w:styleId="aa">
    <w:name w:val="表標題"/>
    <w:basedOn w:val="a6"/>
    <w:rsid w:val="009B4D10"/>
    <w:pPr>
      <w:spacing w:before="180" w:afterLines="0" w:after="0"/>
      <w:jc w:val="left"/>
    </w:pPr>
  </w:style>
  <w:style w:type="character" w:styleId="ab">
    <w:name w:val="page number"/>
    <w:basedOn w:val="a2"/>
    <w:rsid w:val="00F50494"/>
  </w:style>
  <w:style w:type="paragraph" w:styleId="ac">
    <w:name w:val="footnote text"/>
    <w:basedOn w:val="a1"/>
    <w:semiHidden/>
    <w:rsid w:val="00591D54"/>
    <w:pPr>
      <w:jc w:val="left"/>
    </w:pPr>
    <w:rPr>
      <w:sz w:val="20"/>
    </w:rPr>
  </w:style>
  <w:style w:type="character" w:styleId="ad">
    <w:name w:val="footnote reference"/>
    <w:basedOn w:val="a2"/>
    <w:semiHidden/>
    <w:rsid w:val="00591D54"/>
    <w:rPr>
      <w:vertAlign w:val="superscript"/>
    </w:rPr>
  </w:style>
  <w:style w:type="paragraph" w:customStyle="1" w:styleId="a0">
    <w:name w:val="項目"/>
    <w:basedOn w:val="a1"/>
    <w:rsid w:val="00D628E6"/>
    <w:pPr>
      <w:numPr>
        <w:numId w:val="2"/>
      </w:numPr>
      <w:spacing w:afterLines="0" w:after="0"/>
      <w:ind w:leftChars="100" w:left="100" w:hangingChars="120" w:hanging="120"/>
    </w:pPr>
  </w:style>
  <w:style w:type="paragraph" w:customStyle="1" w:styleId="140">
    <w:name w:val="表格文字14"/>
    <w:basedOn w:val="120"/>
    <w:rsid w:val="00FA78DA"/>
    <w:pPr>
      <w:spacing w:line="340" w:lineRule="exact"/>
    </w:pPr>
    <w:rPr>
      <w:sz w:val="28"/>
    </w:rPr>
  </w:style>
  <w:style w:type="paragraph" w:styleId="ae">
    <w:name w:val="List Paragraph"/>
    <w:basedOn w:val="a1"/>
    <w:link w:val="af"/>
    <w:uiPriority w:val="34"/>
    <w:qFormat/>
    <w:rsid w:val="001B0E27"/>
    <w:pPr>
      <w:ind w:leftChars="200" w:left="480"/>
    </w:pPr>
  </w:style>
  <w:style w:type="paragraph" w:customStyle="1" w:styleId="a">
    <w:name w:val="內標題一"/>
    <w:basedOn w:val="ae"/>
    <w:link w:val="af0"/>
    <w:qFormat/>
    <w:rsid w:val="001B0E27"/>
    <w:pPr>
      <w:numPr>
        <w:numId w:val="3"/>
      </w:numPr>
      <w:spacing w:after="180"/>
      <w:ind w:leftChars="0" w:left="0" w:firstLineChars="0" w:firstLine="0"/>
    </w:pPr>
  </w:style>
  <w:style w:type="paragraph" w:customStyle="1" w:styleId="af1">
    <w:name w:val="（一）內次標題（一）"/>
    <w:basedOn w:val="11"/>
    <w:link w:val="af2"/>
    <w:qFormat/>
    <w:rsid w:val="001B0E27"/>
    <w:pPr>
      <w:ind w:left="559"/>
    </w:pPr>
  </w:style>
  <w:style w:type="character" w:customStyle="1" w:styleId="af">
    <w:name w:val="清單段落 字元"/>
    <w:basedOn w:val="a2"/>
    <w:link w:val="ae"/>
    <w:uiPriority w:val="34"/>
    <w:rsid w:val="001B0E27"/>
    <w:rPr>
      <w:rFonts w:eastAsia="標楷體"/>
      <w:sz w:val="28"/>
    </w:rPr>
  </w:style>
  <w:style w:type="character" w:customStyle="1" w:styleId="af0">
    <w:name w:val="內標題一 字元"/>
    <w:basedOn w:val="af"/>
    <w:link w:val="a"/>
    <w:rsid w:val="001B0E27"/>
    <w:rPr>
      <w:rFonts w:eastAsia="標楷體"/>
      <w:sz w:val="28"/>
    </w:rPr>
  </w:style>
  <w:style w:type="character" w:customStyle="1" w:styleId="13">
    <w:name w:val="1 字元"/>
    <w:basedOn w:val="a2"/>
    <w:link w:val="11"/>
    <w:rsid w:val="001B0E27"/>
    <w:rPr>
      <w:rFonts w:eastAsia="標楷體"/>
      <w:sz w:val="28"/>
    </w:rPr>
  </w:style>
  <w:style w:type="character" w:customStyle="1" w:styleId="af2">
    <w:name w:val="（一）內次標題（一） 字元"/>
    <w:basedOn w:val="13"/>
    <w:link w:val="af1"/>
    <w:rsid w:val="001B0E27"/>
    <w:rPr>
      <w:rFonts w:eastAsia="標楷體"/>
      <w:sz w:val="28"/>
    </w:rPr>
  </w:style>
  <w:style w:type="paragraph" w:styleId="af3">
    <w:name w:val="Balloon Text"/>
    <w:basedOn w:val="a1"/>
    <w:link w:val="af4"/>
    <w:rsid w:val="0081206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2"/>
    <w:link w:val="af3"/>
    <w:rsid w:val="0081206A"/>
    <w:rPr>
      <w:rFonts w:asciiTheme="majorHAnsi" w:eastAsiaTheme="majorEastAsia" w:hAnsiTheme="majorHAnsi" w:cstheme="majorBidi"/>
      <w:sz w:val="18"/>
      <w:szCs w:val="18"/>
    </w:rPr>
  </w:style>
  <w:style w:type="paragraph" w:styleId="af5">
    <w:name w:val="Title"/>
    <w:basedOn w:val="a1"/>
    <w:next w:val="a1"/>
    <w:link w:val="af6"/>
    <w:uiPriority w:val="10"/>
    <w:qFormat/>
    <w:rsid w:val="00EE0F99"/>
    <w:pPr>
      <w:adjustRightInd/>
      <w:snapToGrid/>
      <w:spacing w:before="240" w:afterLines="0" w:after="60" w:line="240" w:lineRule="auto"/>
      <w:ind w:firstLineChars="0" w:firstLine="0"/>
      <w:jc w:val="center"/>
      <w:textAlignment w:val="auto"/>
      <w:outlineLvl w:val="0"/>
    </w:pPr>
    <w:rPr>
      <w:rFonts w:asciiTheme="majorHAnsi" w:eastAsia="新細明體" w:hAnsiTheme="majorHAnsi" w:cstheme="majorBidi"/>
      <w:b/>
      <w:bCs/>
      <w:kern w:val="2"/>
      <w:sz w:val="32"/>
      <w:szCs w:val="32"/>
    </w:rPr>
  </w:style>
  <w:style w:type="character" w:customStyle="1" w:styleId="af6">
    <w:name w:val="標題 字元"/>
    <w:basedOn w:val="a2"/>
    <w:link w:val="af5"/>
    <w:uiPriority w:val="10"/>
    <w:rsid w:val="00EE0F99"/>
    <w:rPr>
      <w:rFonts w:asciiTheme="majorHAnsi" w:hAnsiTheme="majorHAnsi" w:cstheme="majorBidi"/>
      <w:b/>
      <w:bCs/>
      <w:kern w:val="2"/>
      <w:sz w:val="32"/>
      <w:szCs w:val="32"/>
    </w:rPr>
  </w:style>
  <w:style w:type="character" w:styleId="af7">
    <w:name w:val="Hyperlink"/>
    <w:basedOn w:val="a2"/>
    <w:unhideWhenUsed/>
    <w:rsid w:val="000111DA"/>
    <w:rPr>
      <w:color w:val="0000FF" w:themeColor="hyperlink"/>
      <w:u w:val="single"/>
    </w:rPr>
  </w:style>
  <w:style w:type="character" w:styleId="af8">
    <w:name w:val="FollowedHyperlink"/>
    <w:basedOn w:val="a2"/>
    <w:semiHidden/>
    <w:unhideWhenUsed/>
    <w:rsid w:val="00BD5A79"/>
    <w:rPr>
      <w:color w:val="800080" w:themeColor="followedHyperlink"/>
      <w:u w:val="single"/>
    </w:rPr>
  </w:style>
  <w:style w:type="paragraph" w:styleId="af9">
    <w:name w:val="Date"/>
    <w:basedOn w:val="a1"/>
    <w:next w:val="a1"/>
    <w:link w:val="afa"/>
    <w:rsid w:val="00FC4668"/>
    <w:pPr>
      <w:jc w:val="right"/>
    </w:pPr>
  </w:style>
  <w:style w:type="character" w:customStyle="1" w:styleId="afa">
    <w:name w:val="日期 字元"/>
    <w:basedOn w:val="a2"/>
    <w:link w:val="af9"/>
    <w:rsid w:val="00FC4668"/>
    <w:rPr>
      <w:rFonts w:eastAsia="標楷體"/>
      <w:sz w:val="28"/>
    </w:rPr>
  </w:style>
  <w:style w:type="paragraph" w:styleId="Web">
    <w:name w:val="Normal (Web)"/>
    <w:basedOn w:val="a1"/>
    <w:uiPriority w:val="99"/>
    <w:semiHidden/>
    <w:unhideWhenUsed/>
    <w:rsid w:val="003435A0"/>
    <w:pPr>
      <w:widowControl/>
      <w:adjustRightInd/>
      <w:snapToGrid/>
      <w:spacing w:before="100" w:beforeAutospacing="1" w:afterLines="0" w:after="100" w:afterAutospacing="1" w:line="240" w:lineRule="auto"/>
      <w:ind w:firstLineChars="0" w:firstLine="0"/>
      <w:jc w:val="left"/>
      <w:textAlignment w:val="auto"/>
    </w:pPr>
    <w:rPr>
      <w:rFonts w:ascii="新細明體" w:eastAsia="新細明體" w:hAnsi="新細明體" w:cs="新細明體"/>
      <w:sz w:val="24"/>
      <w:szCs w:val="24"/>
    </w:rPr>
  </w:style>
  <w:style w:type="character" w:styleId="afb">
    <w:name w:val="Strong"/>
    <w:basedOn w:val="a2"/>
    <w:uiPriority w:val="22"/>
    <w:qFormat/>
    <w:rsid w:val="003435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7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90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8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863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84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79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6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5610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3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0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6485">
          <w:marLeft w:val="306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9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4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835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5249">
          <w:marLeft w:val="1166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y\Desktop\Normal_14_2014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D385F-94B4-4069-AC48-9E4786687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Normal_14_2014.dotx</Template>
  <TotalTime>2</TotalTime>
  <Pages>2</Pages>
  <Words>218</Words>
  <Characters>1243</Characters>
  <Application>Microsoft Office Word</Application>
  <DocSecurity>0</DocSecurity>
  <Lines>10</Lines>
  <Paragraphs>2</Paragraphs>
  <ScaleCrop>false</ScaleCrop>
  <Company>TKUMT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謝育芸</cp:lastModifiedBy>
  <cp:revision>2</cp:revision>
  <cp:lastPrinted>2000-01-24T03:57:00Z</cp:lastPrinted>
  <dcterms:created xsi:type="dcterms:W3CDTF">2018-04-18T08:37:00Z</dcterms:created>
  <dcterms:modified xsi:type="dcterms:W3CDTF">2018-04-18T08:37:00Z</dcterms:modified>
</cp:coreProperties>
</file>