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C0A" w:rsidRPr="004F4068" w:rsidRDefault="00784CFB">
      <w:pPr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ragraph">
                  <wp:posOffset>-327025</wp:posOffset>
                </wp:positionV>
                <wp:extent cx="631190" cy="329565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19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21A" w:rsidRPr="002E221A" w:rsidRDefault="002E221A">
                            <w:pPr>
                              <w:rPr>
                                <w:rFonts w:eastAsia="標楷體"/>
                              </w:rPr>
                            </w:pPr>
                            <w:r w:rsidRPr="002E221A">
                              <w:rPr>
                                <w:rFonts w:eastAsia="標楷體"/>
                              </w:rPr>
                              <w:t>附件</w:t>
                            </w:r>
                            <w:r w:rsidRPr="002E221A">
                              <w:rPr>
                                <w:rFonts w:eastAsia="標楷體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9.45pt;margin-top:-25.75pt;width:49.7pt;height:25.9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">
                <v:textbox style="mso-fit-shape-to-text:t">
                  <w:txbxContent>
                    <w:p w:rsidR="002E221A" w:rsidRPr="002E221A" w:rsidRDefault="002E221A">
                      <w:pPr>
                        <w:rPr>
                          <w:rFonts w:eastAsia="標楷體"/>
                        </w:rPr>
                      </w:pPr>
                      <w:r w:rsidRPr="002E221A">
                        <w:rPr>
                          <w:rFonts w:eastAsia="標楷體"/>
                        </w:rPr>
                        <w:t>附件</w:t>
                      </w:r>
                      <w:r w:rsidRPr="002E221A">
                        <w:rPr>
                          <w:rFonts w:eastAsia="標楷體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F2B27" w:rsidRPr="004F4068">
        <w:rPr>
          <w:rFonts w:eastAsia="標楷體"/>
          <w:b/>
          <w:sz w:val="36"/>
          <w:szCs w:val="36"/>
        </w:rPr>
        <w:t>新北市</w:t>
      </w:r>
      <w:r w:rsidR="00092C0A" w:rsidRPr="004F4068">
        <w:rPr>
          <w:rFonts w:eastAsia="標楷體"/>
          <w:b/>
          <w:sz w:val="36"/>
          <w:szCs w:val="36"/>
        </w:rPr>
        <w:t>教育會</w:t>
      </w:r>
      <w:r w:rsidR="004F2B27" w:rsidRPr="004F4068">
        <w:rPr>
          <w:rFonts w:eastAsia="標楷體"/>
          <w:b/>
          <w:sz w:val="36"/>
          <w:szCs w:val="36"/>
        </w:rPr>
        <w:t>10</w:t>
      </w:r>
      <w:r w:rsidR="009B3073">
        <w:rPr>
          <w:rFonts w:eastAsia="標楷體"/>
          <w:b/>
          <w:sz w:val="36"/>
          <w:szCs w:val="36"/>
        </w:rPr>
        <w:t>8</w:t>
      </w:r>
      <w:r w:rsidR="00F512A0" w:rsidRPr="004F4068">
        <w:rPr>
          <w:rFonts w:eastAsia="標楷體"/>
          <w:b/>
          <w:sz w:val="36"/>
          <w:szCs w:val="36"/>
        </w:rPr>
        <w:t>學</w:t>
      </w:r>
      <w:r w:rsidR="001E071A" w:rsidRPr="004F4068">
        <w:rPr>
          <w:rFonts w:eastAsia="標楷體"/>
          <w:b/>
          <w:sz w:val="36"/>
          <w:szCs w:val="36"/>
        </w:rPr>
        <w:t>年度會員狀況</w:t>
      </w:r>
      <w:r w:rsidR="00092C0A" w:rsidRPr="004F4068">
        <w:rPr>
          <w:rFonts w:eastAsia="標楷體"/>
          <w:b/>
          <w:sz w:val="36"/>
          <w:szCs w:val="36"/>
        </w:rPr>
        <w:t>調查表</w:t>
      </w:r>
    </w:p>
    <w:p w:rsidR="00092C0A" w:rsidRPr="004F4068" w:rsidRDefault="00092C0A">
      <w:pPr>
        <w:jc w:val="center"/>
        <w:rPr>
          <w:rFonts w:eastAsia="標楷體"/>
          <w:b/>
          <w:sz w:val="36"/>
          <w:szCs w:val="36"/>
        </w:rPr>
      </w:pPr>
      <w:r w:rsidRPr="004F4068">
        <w:rPr>
          <w:rFonts w:eastAsia="標楷體"/>
          <w:b/>
          <w:sz w:val="36"/>
          <w:szCs w:val="36"/>
          <w:u w:val="single"/>
        </w:rPr>
        <w:t xml:space="preserve">          </w:t>
      </w:r>
      <w:r w:rsidRPr="004F4068">
        <w:rPr>
          <w:rFonts w:eastAsia="標楷體"/>
          <w:b/>
          <w:sz w:val="36"/>
          <w:szCs w:val="36"/>
        </w:rPr>
        <w:t>教育會</w:t>
      </w:r>
    </w:p>
    <w:tbl>
      <w:tblPr>
        <w:tblW w:w="9454" w:type="dxa"/>
        <w:tblInd w:w="-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4"/>
        <w:gridCol w:w="3230"/>
      </w:tblGrid>
      <w:tr w:rsidR="00092C0A" w:rsidRPr="004F4068" w:rsidTr="006079BA">
        <w:trPr>
          <w:trHeight w:hRule="exact" w:val="680"/>
        </w:trPr>
        <w:tc>
          <w:tcPr>
            <w:tcW w:w="6224" w:type="dxa"/>
            <w:tcMar>
              <w:left w:w="0" w:type="dxa"/>
              <w:right w:w="0" w:type="dxa"/>
            </w:tcMar>
            <w:vAlign w:val="center"/>
          </w:tcPr>
          <w:p w:rsidR="00092C0A" w:rsidRPr="004F4068" w:rsidRDefault="001E071A" w:rsidP="006079BA">
            <w:pPr>
              <w:snapToGrid w:val="0"/>
              <w:ind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校名：</w:t>
            </w:r>
          </w:p>
        </w:tc>
        <w:tc>
          <w:tcPr>
            <w:tcW w:w="3230" w:type="dxa"/>
            <w:tcMar>
              <w:left w:w="0" w:type="dxa"/>
              <w:right w:w="0" w:type="dxa"/>
            </w:tcMar>
            <w:vAlign w:val="center"/>
          </w:tcPr>
          <w:p w:rsidR="00092C0A" w:rsidRPr="004F4068" w:rsidRDefault="00092C0A" w:rsidP="006079BA">
            <w:pPr>
              <w:snapToGrid w:val="0"/>
              <w:ind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TEL</w:t>
            </w:r>
            <w:r w:rsidRPr="004F4068">
              <w:rPr>
                <w:rFonts w:eastAsia="標楷體"/>
                <w:sz w:val="28"/>
                <w:szCs w:val="28"/>
              </w:rPr>
              <w:t>：</w:t>
            </w:r>
          </w:p>
        </w:tc>
      </w:tr>
      <w:tr w:rsidR="00C209BB" w:rsidRPr="004F4068" w:rsidTr="006079BA">
        <w:trPr>
          <w:trHeight w:hRule="exact" w:val="680"/>
        </w:trPr>
        <w:tc>
          <w:tcPr>
            <w:tcW w:w="9454" w:type="dxa"/>
            <w:gridSpan w:val="2"/>
            <w:tcMar>
              <w:left w:w="0" w:type="dxa"/>
              <w:right w:w="0" w:type="dxa"/>
            </w:tcMar>
            <w:vAlign w:val="center"/>
          </w:tcPr>
          <w:p w:rsidR="00C209BB" w:rsidRPr="004F4068" w:rsidRDefault="00C209BB" w:rsidP="006079BA">
            <w:pPr>
              <w:snapToGrid w:val="0"/>
              <w:ind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通訊地址：</w:t>
            </w:r>
          </w:p>
        </w:tc>
      </w:tr>
    </w:tbl>
    <w:p w:rsidR="00092C0A" w:rsidRPr="004F4068" w:rsidRDefault="00092C0A">
      <w:pPr>
        <w:rPr>
          <w:rFonts w:eastAsia="標楷體"/>
        </w:rPr>
      </w:pPr>
    </w:p>
    <w:tbl>
      <w:tblPr>
        <w:tblW w:w="9440" w:type="dxa"/>
        <w:tblInd w:w="-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7"/>
        <w:gridCol w:w="1023"/>
        <w:gridCol w:w="3071"/>
        <w:gridCol w:w="3229"/>
      </w:tblGrid>
      <w:tr w:rsidR="00092C0A" w:rsidRPr="004F4068" w:rsidTr="006079BA">
        <w:tc>
          <w:tcPr>
            <w:tcW w:w="2117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理事長姓名</w:t>
            </w:r>
          </w:p>
        </w:tc>
        <w:tc>
          <w:tcPr>
            <w:tcW w:w="1023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3071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服務單位職稱</w:t>
            </w:r>
          </w:p>
        </w:tc>
        <w:tc>
          <w:tcPr>
            <w:tcW w:w="3229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聯絡電話</w:t>
            </w:r>
          </w:p>
        </w:tc>
      </w:tr>
      <w:tr w:rsidR="00092C0A" w:rsidRPr="004F4068" w:rsidTr="006079BA">
        <w:tc>
          <w:tcPr>
            <w:tcW w:w="2117" w:type="dxa"/>
            <w:vMerge w:val="restart"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3" w:type="dxa"/>
            <w:vMerge w:val="restart"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71" w:type="dxa"/>
            <w:vMerge w:val="restart"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29" w:type="dxa"/>
          </w:tcPr>
          <w:p w:rsidR="00092C0A" w:rsidRPr="004F4068" w:rsidRDefault="00092C0A" w:rsidP="006079BA">
            <w:pPr>
              <w:spacing w:line="0" w:lineRule="atLeas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O</w:t>
            </w:r>
            <w:r w:rsidRPr="004F4068">
              <w:rPr>
                <w:rFonts w:eastAsia="標楷體"/>
                <w:sz w:val="28"/>
                <w:szCs w:val="28"/>
              </w:rPr>
              <w:t>：</w:t>
            </w:r>
          </w:p>
        </w:tc>
      </w:tr>
      <w:tr w:rsidR="00092C0A" w:rsidRPr="004F4068" w:rsidTr="006079BA">
        <w:tc>
          <w:tcPr>
            <w:tcW w:w="2117" w:type="dxa"/>
            <w:vMerge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3" w:type="dxa"/>
            <w:vMerge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71" w:type="dxa"/>
            <w:vMerge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29" w:type="dxa"/>
          </w:tcPr>
          <w:p w:rsidR="00092C0A" w:rsidRPr="004F4068" w:rsidRDefault="001E071A" w:rsidP="006079BA">
            <w:pPr>
              <w:spacing w:line="0" w:lineRule="atLeas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手機</w:t>
            </w:r>
            <w:r w:rsidR="00092C0A" w:rsidRPr="004F4068">
              <w:rPr>
                <w:rFonts w:eastAsia="標楷體"/>
                <w:sz w:val="28"/>
                <w:szCs w:val="28"/>
              </w:rPr>
              <w:t>：</w:t>
            </w:r>
          </w:p>
        </w:tc>
      </w:tr>
      <w:tr w:rsidR="006079BA" w:rsidRPr="004F4068" w:rsidTr="006079BA">
        <w:tc>
          <w:tcPr>
            <w:tcW w:w="9440" w:type="dxa"/>
            <w:gridSpan w:val="4"/>
          </w:tcPr>
          <w:p w:rsidR="006079BA" w:rsidRPr="004F4068" w:rsidRDefault="006079BA" w:rsidP="006079BA">
            <w:pPr>
              <w:spacing w:line="0" w:lineRule="atLeas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e-mail</w:t>
            </w:r>
            <w:r w:rsidRPr="004F4068">
              <w:rPr>
                <w:rFonts w:eastAsia="標楷體"/>
                <w:sz w:val="28"/>
                <w:szCs w:val="28"/>
              </w:rPr>
              <w:t>：</w:t>
            </w:r>
          </w:p>
        </w:tc>
      </w:tr>
      <w:tr w:rsidR="00092C0A" w:rsidRPr="004F4068" w:rsidTr="006079BA">
        <w:tc>
          <w:tcPr>
            <w:tcW w:w="2117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總幹事姓名</w:t>
            </w:r>
          </w:p>
        </w:tc>
        <w:tc>
          <w:tcPr>
            <w:tcW w:w="1023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3071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服務單位職稱</w:t>
            </w:r>
          </w:p>
        </w:tc>
        <w:tc>
          <w:tcPr>
            <w:tcW w:w="3229" w:type="dxa"/>
          </w:tcPr>
          <w:p w:rsidR="00092C0A" w:rsidRPr="004F4068" w:rsidRDefault="00092C0A" w:rsidP="001E071A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聯絡電話</w:t>
            </w:r>
          </w:p>
        </w:tc>
      </w:tr>
      <w:tr w:rsidR="00092C0A" w:rsidRPr="004F4068" w:rsidTr="006079BA">
        <w:tc>
          <w:tcPr>
            <w:tcW w:w="2117" w:type="dxa"/>
            <w:vMerge w:val="restart"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3" w:type="dxa"/>
            <w:vMerge w:val="restart"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71" w:type="dxa"/>
            <w:vMerge w:val="restart"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29" w:type="dxa"/>
          </w:tcPr>
          <w:p w:rsidR="00092C0A" w:rsidRPr="004F4068" w:rsidRDefault="00092C0A" w:rsidP="006079BA">
            <w:pPr>
              <w:spacing w:line="0" w:lineRule="atLeas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O</w:t>
            </w:r>
            <w:r w:rsidRPr="004F4068">
              <w:rPr>
                <w:rFonts w:eastAsia="標楷體"/>
                <w:sz w:val="28"/>
                <w:szCs w:val="28"/>
              </w:rPr>
              <w:t>：</w:t>
            </w:r>
          </w:p>
        </w:tc>
      </w:tr>
      <w:tr w:rsidR="00092C0A" w:rsidRPr="004F4068" w:rsidTr="006079BA">
        <w:tc>
          <w:tcPr>
            <w:tcW w:w="2117" w:type="dxa"/>
            <w:vMerge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23" w:type="dxa"/>
            <w:vMerge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71" w:type="dxa"/>
            <w:vMerge/>
          </w:tcPr>
          <w:p w:rsidR="00092C0A" w:rsidRPr="004F4068" w:rsidRDefault="00092C0A" w:rsidP="001E071A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29" w:type="dxa"/>
          </w:tcPr>
          <w:p w:rsidR="00092C0A" w:rsidRPr="004F4068" w:rsidRDefault="001E071A" w:rsidP="006079BA">
            <w:pPr>
              <w:spacing w:line="0" w:lineRule="atLeas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手機：</w:t>
            </w:r>
          </w:p>
        </w:tc>
      </w:tr>
      <w:tr w:rsidR="006079BA" w:rsidRPr="004F4068" w:rsidTr="006079BA">
        <w:tc>
          <w:tcPr>
            <w:tcW w:w="9440" w:type="dxa"/>
            <w:gridSpan w:val="4"/>
          </w:tcPr>
          <w:p w:rsidR="006079BA" w:rsidRPr="004F4068" w:rsidRDefault="006079BA" w:rsidP="006079BA">
            <w:pPr>
              <w:spacing w:line="0" w:lineRule="atLeas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4F4068">
              <w:rPr>
                <w:rFonts w:eastAsia="標楷體"/>
                <w:sz w:val="28"/>
                <w:szCs w:val="28"/>
              </w:rPr>
              <w:t>e-mail</w:t>
            </w:r>
            <w:r w:rsidRPr="004F4068">
              <w:rPr>
                <w:rFonts w:eastAsia="標楷體"/>
                <w:sz w:val="28"/>
                <w:szCs w:val="28"/>
              </w:rPr>
              <w:t>：</w:t>
            </w:r>
          </w:p>
        </w:tc>
      </w:tr>
    </w:tbl>
    <w:p w:rsidR="00092C0A" w:rsidRPr="004F4068" w:rsidRDefault="00092C0A">
      <w:pPr>
        <w:rPr>
          <w:rFonts w:eastAsia="標楷體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2"/>
        <w:gridCol w:w="1296"/>
        <w:gridCol w:w="1272"/>
        <w:gridCol w:w="2151"/>
        <w:gridCol w:w="1358"/>
        <w:gridCol w:w="1335"/>
      </w:tblGrid>
      <w:tr w:rsidR="009B3073" w:rsidRPr="004F4068" w:rsidTr="006079BA">
        <w:tc>
          <w:tcPr>
            <w:tcW w:w="20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會員學校名稱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10</w:t>
            </w:r>
            <w:r>
              <w:rPr>
                <w:rFonts w:eastAsia="標楷體"/>
              </w:rPr>
              <w:t>7</w:t>
            </w:r>
            <w:r w:rsidRPr="004F4068">
              <w:rPr>
                <w:rFonts w:eastAsia="標楷體"/>
              </w:rPr>
              <w:t>學年</w:t>
            </w:r>
          </w:p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會員數</w:t>
            </w:r>
          </w:p>
        </w:tc>
        <w:tc>
          <w:tcPr>
            <w:tcW w:w="1272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10</w:t>
            </w:r>
            <w:r>
              <w:rPr>
                <w:rFonts w:eastAsia="標楷體"/>
              </w:rPr>
              <w:t>8</w:t>
            </w:r>
            <w:r w:rsidRPr="004F4068">
              <w:rPr>
                <w:rFonts w:eastAsia="標楷體"/>
              </w:rPr>
              <w:t>學年</w:t>
            </w:r>
          </w:p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會員數</w:t>
            </w:r>
          </w:p>
        </w:tc>
        <w:tc>
          <w:tcPr>
            <w:tcW w:w="2151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會員學校名稱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vAlign w:val="center"/>
          </w:tcPr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10</w:t>
            </w:r>
            <w:r>
              <w:rPr>
                <w:rFonts w:eastAsia="標楷體"/>
              </w:rPr>
              <w:t>7</w:t>
            </w:r>
            <w:r w:rsidRPr="004F4068">
              <w:rPr>
                <w:rFonts w:eastAsia="標楷體"/>
              </w:rPr>
              <w:t>學年</w:t>
            </w:r>
          </w:p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會員數</w:t>
            </w:r>
          </w:p>
        </w:tc>
        <w:tc>
          <w:tcPr>
            <w:tcW w:w="13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10</w:t>
            </w:r>
            <w:r>
              <w:rPr>
                <w:rFonts w:eastAsia="標楷體"/>
              </w:rPr>
              <w:t>8</w:t>
            </w:r>
            <w:r w:rsidRPr="004F4068">
              <w:rPr>
                <w:rFonts w:eastAsia="標楷體"/>
              </w:rPr>
              <w:t>學年</w:t>
            </w:r>
          </w:p>
          <w:p w:rsidR="009B3073" w:rsidRPr="004F4068" w:rsidRDefault="009B3073" w:rsidP="009B3073">
            <w:pPr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會員數</w:t>
            </w: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2052" w:type="dxa"/>
            <w:tcBorders>
              <w:lef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2" w:type="dxa"/>
            <w:tcBorders>
              <w:righ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left w:val="double" w:sz="4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35" w:type="dxa"/>
            <w:tcBorders>
              <w:right w:val="single" w:sz="12" w:space="0" w:color="auto"/>
            </w:tcBorders>
            <w:vAlign w:val="center"/>
          </w:tcPr>
          <w:p w:rsidR="00092C0A" w:rsidRPr="004F4068" w:rsidRDefault="00092C0A" w:rsidP="001E071A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092C0A" w:rsidRPr="004F4068" w:rsidTr="006079BA">
        <w:tc>
          <w:tcPr>
            <w:tcW w:w="4620" w:type="dxa"/>
            <w:gridSpan w:val="3"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092C0A" w:rsidRPr="004F4068" w:rsidRDefault="004F2B27" w:rsidP="004F4068">
            <w:pPr>
              <w:spacing w:line="360" w:lineRule="auto"/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10</w:t>
            </w:r>
            <w:r w:rsidR="009B3073">
              <w:rPr>
                <w:rFonts w:eastAsia="標楷體"/>
              </w:rPr>
              <w:t>8</w:t>
            </w:r>
            <w:r w:rsidR="00697447" w:rsidRPr="004F4068">
              <w:rPr>
                <w:rFonts w:eastAsia="標楷體"/>
              </w:rPr>
              <w:t>學</w:t>
            </w:r>
            <w:r w:rsidR="001E071A" w:rsidRPr="004F4068">
              <w:rPr>
                <w:rFonts w:eastAsia="標楷體"/>
              </w:rPr>
              <w:t>年</w:t>
            </w:r>
            <w:r w:rsidR="00092C0A" w:rsidRPr="004F4068">
              <w:rPr>
                <w:rFonts w:eastAsia="標楷體"/>
              </w:rPr>
              <w:t>會員學校共計：</w:t>
            </w:r>
            <w:r w:rsidR="00092C0A" w:rsidRPr="004F4068">
              <w:rPr>
                <w:rFonts w:eastAsia="標楷體"/>
              </w:rPr>
              <w:t xml:space="preserve">           </w:t>
            </w:r>
            <w:r w:rsidR="00092C0A" w:rsidRPr="004F4068">
              <w:rPr>
                <w:rFonts w:eastAsia="標楷體"/>
              </w:rPr>
              <w:t>所</w:t>
            </w:r>
          </w:p>
        </w:tc>
        <w:tc>
          <w:tcPr>
            <w:tcW w:w="4844" w:type="dxa"/>
            <w:gridSpan w:val="3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1F79" w:rsidRDefault="006C78E6" w:rsidP="009B1F79">
            <w:pPr>
              <w:spacing w:line="360" w:lineRule="auto"/>
              <w:jc w:val="distribute"/>
              <w:rPr>
                <w:rFonts w:eastAsia="標楷體"/>
              </w:rPr>
            </w:pPr>
            <w:r w:rsidRPr="004F4068">
              <w:rPr>
                <w:rFonts w:eastAsia="標楷體"/>
              </w:rPr>
              <w:t>10</w:t>
            </w:r>
            <w:r w:rsidR="009B3073">
              <w:rPr>
                <w:rFonts w:eastAsia="標楷體"/>
              </w:rPr>
              <w:t>8</w:t>
            </w:r>
            <w:r w:rsidR="00697447" w:rsidRPr="004F4068">
              <w:rPr>
                <w:rFonts w:eastAsia="標楷體"/>
              </w:rPr>
              <w:t>學年</w:t>
            </w:r>
            <w:r w:rsidR="00092C0A" w:rsidRPr="004F4068">
              <w:rPr>
                <w:rFonts w:eastAsia="標楷體"/>
              </w:rPr>
              <w:t>會員人數</w:t>
            </w:r>
          </w:p>
          <w:p w:rsidR="00092C0A" w:rsidRPr="009B1F79" w:rsidRDefault="009B1F79" w:rsidP="009B1F79">
            <w:pPr>
              <w:spacing w:line="360" w:lineRule="auto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男</w:t>
            </w:r>
            <w:r w:rsidRPr="009B1F79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="00DF6E9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女：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="00DF6E9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="00092C0A" w:rsidRPr="004F4068">
              <w:rPr>
                <w:rFonts w:eastAsia="標楷體"/>
              </w:rPr>
              <w:t>人</w:t>
            </w:r>
            <w:r>
              <w:rPr>
                <w:rFonts w:eastAsia="標楷體" w:hint="eastAsia"/>
              </w:rPr>
              <w:t>，總計：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 w:rsidR="00DF6E91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人</w:t>
            </w:r>
            <w:r>
              <w:rPr>
                <w:rFonts w:eastAsia="標楷體" w:hint="eastAsia"/>
              </w:rPr>
              <w:t xml:space="preserve">  </w:t>
            </w:r>
          </w:p>
        </w:tc>
      </w:tr>
    </w:tbl>
    <w:p w:rsidR="00092C0A" w:rsidRPr="008613CF" w:rsidRDefault="00092C0A">
      <w:pPr>
        <w:rPr>
          <w:rFonts w:eastAsia="標楷體"/>
          <w:color w:val="000000"/>
        </w:rPr>
      </w:pPr>
      <w:r w:rsidRPr="008613CF">
        <w:rPr>
          <w:rFonts w:eastAsia="標楷體"/>
          <w:color w:val="000000"/>
        </w:rPr>
        <w:t>備註：</w:t>
      </w:r>
      <w:r w:rsidRPr="008613CF">
        <w:rPr>
          <w:rFonts w:eastAsia="標楷體"/>
          <w:color w:val="000000"/>
        </w:rPr>
        <w:t>1.</w:t>
      </w:r>
      <w:r w:rsidRPr="008613CF">
        <w:rPr>
          <w:rFonts w:eastAsia="標楷體"/>
          <w:color w:val="000000"/>
        </w:rPr>
        <w:t>煩請確實填寫</w:t>
      </w:r>
      <w:r w:rsidR="001909A0" w:rsidRPr="008613CF">
        <w:rPr>
          <w:rFonts w:eastAsia="標楷體"/>
          <w:color w:val="000000"/>
        </w:rPr>
        <w:t>本表</w:t>
      </w:r>
      <w:r w:rsidRPr="008613CF">
        <w:rPr>
          <w:rFonts w:eastAsia="標楷體"/>
          <w:color w:val="000000"/>
        </w:rPr>
        <w:t>，以利本會推展業務</w:t>
      </w:r>
      <w:r w:rsidR="001909A0" w:rsidRPr="008613CF">
        <w:rPr>
          <w:rFonts w:eastAsia="標楷體"/>
          <w:color w:val="000000"/>
        </w:rPr>
        <w:t>。</w:t>
      </w:r>
    </w:p>
    <w:p w:rsidR="00092C0A" w:rsidRPr="008613CF" w:rsidRDefault="006079BA">
      <w:pPr>
        <w:rPr>
          <w:rFonts w:eastAsia="標楷體"/>
          <w:color w:val="000000"/>
        </w:rPr>
      </w:pPr>
      <w:r w:rsidRPr="008613CF">
        <w:rPr>
          <w:rFonts w:eastAsia="標楷體"/>
          <w:color w:val="000000"/>
        </w:rPr>
        <w:t xml:space="preserve">      2.</w:t>
      </w:r>
      <w:r w:rsidRPr="008613CF">
        <w:rPr>
          <w:rFonts w:eastAsia="標楷體"/>
          <w:color w:val="000000"/>
        </w:rPr>
        <w:t>惠</w:t>
      </w:r>
      <w:r w:rsidR="00092C0A" w:rsidRPr="008613CF">
        <w:rPr>
          <w:rFonts w:eastAsia="標楷體"/>
          <w:color w:val="000000"/>
        </w:rPr>
        <w:t>請於</w:t>
      </w:r>
      <w:r w:rsidR="00EF583A" w:rsidRPr="008613CF">
        <w:rPr>
          <w:rFonts w:eastAsia="標楷體"/>
          <w:color w:val="000000"/>
        </w:rPr>
        <w:t>108</w:t>
      </w:r>
      <w:r w:rsidR="004F4068" w:rsidRPr="008613CF">
        <w:rPr>
          <w:rFonts w:eastAsia="標楷體"/>
          <w:color w:val="000000"/>
        </w:rPr>
        <w:t>年</w:t>
      </w:r>
      <w:r w:rsidR="004F4068" w:rsidRPr="008613CF">
        <w:rPr>
          <w:rFonts w:eastAsia="標楷體"/>
          <w:color w:val="000000"/>
        </w:rPr>
        <w:t>12</w:t>
      </w:r>
      <w:r w:rsidRPr="008613CF">
        <w:rPr>
          <w:rFonts w:eastAsia="標楷體"/>
          <w:color w:val="000000"/>
        </w:rPr>
        <w:t>月</w:t>
      </w:r>
      <w:r w:rsidR="00EF583A" w:rsidRPr="008613CF">
        <w:rPr>
          <w:rFonts w:eastAsia="標楷體"/>
          <w:color w:val="000000"/>
        </w:rPr>
        <w:t>6</w:t>
      </w:r>
      <w:r w:rsidRPr="008613CF">
        <w:rPr>
          <w:rFonts w:eastAsia="標楷體"/>
          <w:color w:val="000000"/>
        </w:rPr>
        <w:t>日（星期五）</w:t>
      </w:r>
      <w:r w:rsidR="00092C0A" w:rsidRPr="008613CF">
        <w:rPr>
          <w:rFonts w:eastAsia="標楷體"/>
          <w:color w:val="000000"/>
        </w:rPr>
        <w:t>前將</w:t>
      </w:r>
      <w:r w:rsidR="001909A0" w:rsidRPr="008613CF">
        <w:rPr>
          <w:rFonts w:eastAsia="標楷體"/>
          <w:color w:val="000000"/>
        </w:rPr>
        <w:t>本表</w:t>
      </w:r>
      <w:r w:rsidR="00092C0A" w:rsidRPr="008613CF">
        <w:rPr>
          <w:rFonts w:eastAsia="標楷體"/>
          <w:color w:val="000000"/>
        </w:rPr>
        <w:t>以</w:t>
      </w:r>
      <w:r w:rsidR="004F4068" w:rsidRPr="008613CF">
        <w:rPr>
          <w:rFonts w:eastAsia="標楷體"/>
          <w:color w:val="000000"/>
        </w:rPr>
        <w:t>email</w:t>
      </w:r>
      <w:r w:rsidR="004F4068" w:rsidRPr="008613CF">
        <w:rPr>
          <w:rFonts w:eastAsia="標楷體"/>
          <w:color w:val="000000"/>
        </w:rPr>
        <w:t>或</w:t>
      </w:r>
      <w:r w:rsidR="00092C0A" w:rsidRPr="008613CF">
        <w:rPr>
          <w:rFonts w:eastAsia="標楷體"/>
          <w:color w:val="000000"/>
        </w:rPr>
        <w:t>傳真方式</w:t>
      </w:r>
      <w:r w:rsidR="004F4068" w:rsidRPr="008613CF">
        <w:rPr>
          <w:rFonts w:eastAsia="標楷體"/>
          <w:color w:val="000000"/>
        </w:rPr>
        <w:t>回傳</w:t>
      </w:r>
      <w:r w:rsidR="00092C0A" w:rsidRPr="008613CF">
        <w:rPr>
          <w:rFonts w:eastAsia="標楷體"/>
          <w:color w:val="000000"/>
        </w:rPr>
        <w:t>。</w:t>
      </w:r>
    </w:p>
    <w:p w:rsidR="00092C0A" w:rsidRPr="008613CF" w:rsidRDefault="00092C0A">
      <w:pPr>
        <w:rPr>
          <w:rFonts w:eastAsia="標楷體"/>
          <w:color w:val="000000"/>
        </w:rPr>
      </w:pPr>
      <w:r w:rsidRPr="008613CF">
        <w:rPr>
          <w:rFonts w:eastAsia="標楷體"/>
          <w:color w:val="000000"/>
        </w:rPr>
        <w:t xml:space="preserve">      3.</w:t>
      </w:r>
      <w:r w:rsidRPr="008613CF">
        <w:rPr>
          <w:rFonts w:eastAsia="標楷體"/>
          <w:color w:val="000000"/>
        </w:rPr>
        <w:t>聯絡人：</w:t>
      </w:r>
      <w:r w:rsidR="00105A09" w:rsidRPr="008613CF">
        <w:rPr>
          <w:rFonts w:eastAsia="標楷體"/>
          <w:color w:val="000000"/>
        </w:rPr>
        <w:t>洪韻琦</w:t>
      </w:r>
    </w:p>
    <w:p w:rsidR="00092C0A" w:rsidRPr="008613CF" w:rsidRDefault="00092C0A">
      <w:pPr>
        <w:rPr>
          <w:rFonts w:eastAsia="標楷體"/>
          <w:color w:val="000000"/>
        </w:rPr>
      </w:pPr>
      <w:r w:rsidRPr="008613CF">
        <w:rPr>
          <w:rFonts w:eastAsia="標楷體"/>
          <w:color w:val="000000"/>
        </w:rPr>
        <w:t xml:space="preserve">        Fax</w:t>
      </w:r>
      <w:r w:rsidRPr="008613CF">
        <w:rPr>
          <w:rFonts w:eastAsia="標楷體"/>
          <w:color w:val="000000"/>
        </w:rPr>
        <w:t>：</w:t>
      </w:r>
      <w:r w:rsidR="006079BA" w:rsidRPr="008613CF">
        <w:rPr>
          <w:rFonts w:eastAsia="標楷體"/>
          <w:color w:val="000000"/>
        </w:rPr>
        <w:t>(</w:t>
      </w:r>
      <w:r w:rsidRPr="008613CF">
        <w:rPr>
          <w:rFonts w:eastAsia="標楷體"/>
          <w:color w:val="000000"/>
        </w:rPr>
        <w:t>02</w:t>
      </w:r>
      <w:r w:rsidR="006079BA" w:rsidRPr="008613CF">
        <w:rPr>
          <w:rFonts w:eastAsia="標楷體"/>
          <w:color w:val="000000"/>
        </w:rPr>
        <w:t>) 2</w:t>
      </w:r>
      <w:r w:rsidR="00827ED2" w:rsidRPr="008613CF">
        <w:rPr>
          <w:rFonts w:eastAsia="標楷體"/>
          <w:color w:val="000000"/>
        </w:rPr>
        <w:t>2</w:t>
      </w:r>
      <w:r w:rsidR="006079BA" w:rsidRPr="008613CF">
        <w:rPr>
          <w:rFonts w:eastAsia="標楷體"/>
          <w:color w:val="000000"/>
        </w:rPr>
        <w:t>58-8928</w:t>
      </w:r>
      <w:r w:rsidRPr="008613CF">
        <w:rPr>
          <w:rFonts w:eastAsia="標楷體"/>
          <w:color w:val="000000"/>
        </w:rPr>
        <w:t xml:space="preserve">  Tel</w:t>
      </w:r>
      <w:r w:rsidRPr="008613CF">
        <w:rPr>
          <w:rFonts w:eastAsia="標楷體"/>
          <w:color w:val="000000"/>
        </w:rPr>
        <w:t>：</w:t>
      </w:r>
      <w:r w:rsidR="006079BA" w:rsidRPr="008613CF">
        <w:rPr>
          <w:rFonts w:eastAsia="標楷體"/>
          <w:color w:val="000000"/>
        </w:rPr>
        <w:t>(</w:t>
      </w:r>
      <w:r w:rsidRPr="008613CF">
        <w:rPr>
          <w:rFonts w:eastAsia="標楷體"/>
          <w:color w:val="000000"/>
        </w:rPr>
        <w:t>02</w:t>
      </w:r>
      <w:r w:rsidR="006079BA" w:rsidRPr="008613CF">
        <w:rPr>
          <w:rFonts w:eastAsia="標楷體"/>
          <w:color w:val="000000"/>
        </w:rPr>
        <w:t xml:space="preserve">) </w:t>
      </w:r>
      <w:r w:rsidR="00F512A0" w:rsidRPr="008613CF">
        <w:rPr>
          <w:rFonts w:eastAsia="標楷體"/>
          <w:color w:val="000000"/>
        </w:rPr>
        <w:t>2</w:t>
      </w:r>
      <w:r w:rsidR="00827ED2" w:rsidRPr="008613CF">
        <w:rPr>
          <w:rFonts w:eastAsia="標楷體"/>
          <w:color w:val="000000"/>
        </w:rPr>
        <w:t>2</w:t>
      </w:r>
      <w:r w:rsidR="006079BA" w:rsidRPr="008613CF">
        <w:rPr>
          <w:rFonts w:eastAsia="標楷體"/>
          <w:color w:val="000000"/>
        </w:rPr>
        <w:t>58-9016</w:t>
      </w:r>
    </w:p>
    <w:p w:rsidR="00092C0A" w:rsidRPr="008613CF" w:rsidRDefault="00092C0A">
      <w:pPr>
        <w:rPr>
          <w:rFonts w:eastAsia="標楷體"/>
          <w:color w:val="000000"/>
        </w:rPr>
      </w:pPr>
      <w:r w:rsidRPr="008613CF">
        <w:rPr>
          <w:rFonts w:eastAsia="標楷體"/>
          <w:color w:val="000000"/>
        </w:rPr>
        <w:t xml:space="preserve">        </w:t>
      </w:r>
      <w:r w:rsidRPr="008613CF">
        <w:rPr>
          <w:rFonts w:eastAsia="標楷體"/>
          <w:color w:val="000000"/>
        </w:rPr>
        <w:t>聯絡地址：</w:t>
      </w:r>
      <w:r w:rsidR="006079BA" w:rsidRPr="008613CF">
        <w:rPr>
          <w:rFonts w:eastAsia="標楷體"/>
          <w:color w:val="000000"/>
        </w:rPr>
        <w:t>22050</w:t>
      </w:r>
      <w:r w:rsidR="004F2B27" w:rsidRPr="008613CF">
        <w:rPr>
          <w:rFonts w:eastAsia="標楷體"/>
          <w:color w:val="000000"/>
        </w:rPr>
        <w:t>新北市</w:t>
      </w:r>
      <w:r w:rsidR="006079BA" w:rsidRPr="008613CF">
        <w:rPr>
          <w:rFonts w:eastAsia="標楷體"/>
          <w:color w:val="000000"/>
        </w:rPr>
        <w:t>板橋</w:t>
      </w:r>
      <w:r w:rsidR="004F2B27" w:rsidRPr="008613CF">
        <w:rPr>
          <w:rFonts w:eastAsia="標楷體"/>
          <w:color w:val="000000"/>
        </w:rPr>
        <w:t>區</w:t>
      </w:r>
      <w:r w:rsidR="006079BA" w:rsidRPr="008613CF">
        <w:rPr>
          <w:rFonts w:eastAsia="標楷體"/>
          <w:color w:val="000000"/>
        </w:rPr>
        <w:t>文化路</w:t>
      </w:r>
      <w:r w:rsidR="006079BA" w:rsidRPr="008613CF">
        <w:rPr>
          <w:rFonts w:eastAsia="標楷體"/>
          <w:color w:val="000000"/>
        </w:rPr>
        <w:t>1</w:t>
      </w:r>
      <w:r w:rsidR="006079BA" w:rsidRPr="008613CF">
        <w:rPr>
          <w:rFonts w:eastAsia="標楷體"/>
          <w:color w:val="000000"/>
        </w:rPr>
        <w:t>段</w:t>
      </w:r>
      <w:r w:rsidR="006079BA" w:rsidRPr="008613CF">
        <w:rPr>
          <w:rFonts w:eastAsia="標楷體"/>
          <w:color w:val="000000"/>
        </w:rPr>
        <w:t>313</w:t>
      </w:r>
      <w:r w:rsidR="00696FAE" w:rsidRPr="008613CF">
        <w:rPr>
          <w:rFonts w:eastAsia="標楷體"/>
          <w:color w:val="000000"/>
        </w:rPr>
        <w:t>號</w:t>
      </w:r>
      <w:r w:rsidRPr="008613CF">
        <w:rPr>
          <w:rFonts w:eastAsia="標楷體"/>
          <w:color w:val="000000"/>
        </w:rPr>
        <w:t xml:space="preserve">  </w:t>
      </w:r>
      <w:r w:rsidR="006079BA" w:rsidRPr="008613CF">
        <w:rPr>
          <w:rFonts w:eastAsia="標楷體"/>
          <w:color w:val="000000"/>
        </w:rPr>
        <w:t>致理科技大學</w:t>
      </w:r>
    </w:p>
    <w:p w:rsidR="00092C0A" w:rsidRPr="008613CF" w:rsidRDefault="00092C0A">
      <w:pPr>
        <w:rPr>
          <w:rFonts w:eastAsia="標楷體"/>
          <w:color w:val="000000"/>
        </w:rPr>
      </w:pPr>
      <w:r w:rsidRPr="008613CF">
        <w:rPr>
          <w:rFonts w:eastAsia="標楷體"/>
          <w:color w:val="000000"/>
        </w:rPr>
        <w:t xml:space="preserve">        </w:t>
      </w:r>
      <w:r w:rsidR="006079BA" w:rsidRPr="008613CF">
        <w:rPr>
          <w:rFonts w:eastAsia="標楷體"/>
          <w:color w:val="000000"/>
        </w:rPr>
        <w:t>e</w:t>
      </w:r>
      <w:r w:rsidRPr="008613CF">
        <w:rPr>
          <w:rFonts w:eastAsia="標楷體"/>
          <w:color w:val="000000"/>
        </w:rPr>
        <w:t>-mail</w:t>
      </w:r>
      <w:r w:rsidRPr="008613CF">
        <w:rPr>
          <w:rFonts w:eastAsia="標楷體"/>
          <w:color w:val="000000"/>
        </w:rPr>
        <w:t>：</w:t>
      </w:r>
      <w:r w:rsidR="00105A09" w:rsidRPr="008613CF">
        <w:rPr>
          <w:rFonts w:eastAsia="標楷體"/>
          <w:color w:val="000000"/>
        </w:rPr>
        <w:t>vic3903</w:t>
      </w:r>
      <w:r w:rsidR="006079BA" w:rsidRPr="008613CF">
        <w:rPr>
          <w:rFonts w:eastAsia="標楷體"/>
          <w:color w:val="000000"/>
        </w:rPr>
        <w:t>@mail.chihlee.edu.tw</w:t>
      </w:r>
    </w:p>
    <w:sectPr w:rsidR="00092C0A" w:rsidRPr="008613CF">
      <w:pgSz w:w="11906" w:h="16838"/>
      <w:pgMar w:top="1021" w:right="1361" w:bottom="1021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A6C" w:rsidRDefault="00630A6C" w:rsidP="007A2600">
      <w:r>
        <w:separator/>
      </w:r>
    </w:p>
  </w:endnote>
  <w:endnote w:type="continuationSeparator" w:id="0">
    <w:p w:rsidR="00630A6C" w:rsidRDefault="00630A6C" w:rsidP="007A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A6C" w:rsidRDefault="00630A6C" w:rsidP="007A2600">
      <w:r>
        <w:separator/>
      </w:r>
    </w:p>
  </w:footnote>
  <w:footnote w:type="continuationSeparator" w:id="0">
    <w:p w:rsidR="00630A6C" w:rsidRDefault="00630A6C" w:rsidP="007A26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FB"/>
    <w:rsid w:val="00022357"/>
    <w:rsid w:val="00032EB6"/>
    <w:rsid w:val="00036478"/>
    <w:rsid w:val="00092C0A"/>
    <w:rsid w:val="000F7982"/>
    <w:rsid w:val="00105A09"/>
    <w:rsid w:val="0013349D"/>
    <w:rsid w:val="00175862"/>
    <w:rsid w:val="001909A0"/>
    <w:rsid w:val="001B6A16"/>
    <w:rsid w:val="001E071A"/>
    <w:rsid w:val="002170CD"/>
    <w:rsid w:val="002D4C77"/>
    <w:rsid w:val="002E221A"/>
    <w:rsid w:val="004A79C0"/>
    <w:rsid w:val="004B02E5"/>
    <w:rsid w:val="004F2B27"/>
    <w:rsid w:val="004F4068"/>
    <w:rsid w:val="00583349"/>
    <w:rsid w:val="005A768B"/>
    <w:rsid w:val="006079BA"/>
    <w:rsid w:val="00630A6C"/>
    <w:rsid w:val="00653E05"/>
    <w:rsid w:val="006639EA"/>
    <w:rsid w:val="00696FAE"/>
    <w:rsid w:val="00697447"/>
    <w:rsid w:val="006C78E6"/>
    <w:rsid w:val="00784CFB"/>
    <w:rsid w:val="007A2600"/>
    <w:rsid w:val="00827ED2"/>
    <w:rsid w:val="00836C61"/>
    <w:rsid w:val="008613CF"/>
    <w:rsid w:val="008F0E02"/>
    <w:rsid w:val="0091463E"/>
    <w:rsid w:val="00914675"/>
    <w:rsid w:val="009718CF"/>
    <w:rsid w:val="00971BA3"/>
    <w:rsid w:val="009B1F79"/>
    <w:rsid w:val="009B3073"/>
    <w:rsid w:val="00A549B6"/>
    <w:rsid w:val="00AD5FC4"/>
    <w:rsid w:val="00B05F55"/>
    <w:rsid w:val="00B47795"/>
    <w:rsid w:val="00B7632E"/>
    <w:rsid w:val="00C209BB"/>
    <w:rsid w:val="00C52DBA"/>
    <w:rsid w:val="00C777A5"/>
    <w:rsid w:val="00CB3FDC"/>
    <w:rsid w:val="00D1621D"/>
    <w:rsid w:val="00D27B0C"/>
    <w:rsid w:val="00DB5020"/>
    <w:rsid w:val="00DF6E91"/>
    <w:rsid w:val="00EF583A"/>
    <w:rsid w:val="00F512A0"/>
    <w:rsid w:val="00FE53EA"/>
    <w:rsid w:val="00FE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375FC1F-AC51-42D9-AE5D-A530D0986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7A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A2600"/>
    <w:rPr>
      <w:kern w:val="2"/>
    </w:rPr>
  </w:style>
  <w:style w:type="paragraph" w:styleId="a6">
    <w:name w:val="footer"/>
    <w:basedOn w:val="a"/>
    <w:link w:val="a7"/>
    <w:rsid w:val="007A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A2600"/>
    <w:rPr>
      <w:kern w:val="2"/>
    </w:rPr>
  </w:style>
  <w:style w:type="paragraph" w:styleId="a8">
    <w:name w:val="Balloon Text"/>
    <w:basedOn w:val="a"/>
    <w:link w:val="a9"/>
    <w:rsid w:val="00DB5020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DB5020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IE5\Q6IRXPCR\94a7272aa29c8f5952ceb6ab720d5104_1081200933_1_108&#26371;&#21729;&#35519;&#26597;&#3492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94a7272aa29c8f5952ceb6ab720d5104_1081200933_1_108會員調查表.dot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>能仁家商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 北 縣 教 育 會 調 查 表</dc:title>
  <dc:subject/>
  <dc:creator>user</dc:creator>
  <cp:keywords/>
  <cp:lastModifiedBy>user</cp:lastModifiedBy>
  <cp:revision>1</cp:revision>
  <cp:lastPrinted>2017-04-21T03:24:00Z</cp:lastPrinted>
  <dcterms:created xsi:type="dcterms:W3CDTF">2019-10-08T09:00:00Z</dcterms:created>
  <dcterms:modified xsi:type="dcterms:W3CDTF">2019-10-08T09:00:00Z</dcterms:modified>
</cp:coreProperties>
</file>